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8ED36" w14:textId="77777777" w:rsidR="009D6DEA" w:rsidRPr="00D31CBC" w:rsidRDefault="009D6DEA" w:rsidP="009D6DEA">
      <w:pPr>
        <w:rPr>
          <w:rFonts w:ascii="Sassoon Primary" w:hAnsi="Sassoon Primary" w:cstheme="minorHAnsi"/>
          <w:sz w:val="24"/>
          <w:szCs w:val="24"/>
        </w:rPr>
      </w:pPr>
      <w:r w:rsidRPr="00D31CBC">
        <w:rPr>
          <w:rFonts w:ascii="Sassoon Primary" w:hAnsi="Sassoon Primary" w:cstheme="minorHAnsi"/>
          <w:sz w:val="24"/>
          <w:szCs w:val="24"/>
        </w:rPr>
        <w:t>Tuesday 2</w:t>
      </w:r>
      <w:r w:rsidRPr="00D31CBC">
        <w:rPr>
          <w:rFonts w:ascii="Sassoon Primary" w:hAnsi="Sassoon Primary" w:cstheme="minorHAnsi"/>
          <w:sz w:val="24"/>
          <w:szCs w:val="24"/>
          <w:vertAlign w:val="superscript"/>
        </w:rPr>
        <w:t>nd</w:t>
      </w:r>
      <w:r w:rsidRPr="00D31CBC">
        <w:rPr>
          <w:rFonts w:ascii="Sassoon Primary" w:hAnsi="Sassoon Primary" w:cstheme="minorHAnsi"/>
          <w:sz w:val="24"/>
          <w:szCs w:val="24"/>
        </w:rPr>
        <w:t xml:space="preserve"> September 2026</w:t>
      </w:r>
    </w:p>
    <w:p w14:paraId="1200C653" w14:textId="77777777" w:rsidR="009D6DEA" w:rsidRPr="00D31CBC" w:rsidRDefault="009D6DEA" w:rsidP="009D6DEA">
      <w:pPr>
        <w:rPr>
          <w:rFonts w:ascii="Sassoon Primary" w:hAnsi="Sassoon Primary" w:cstheme="minorHAnsi"/>
          <w:sz w:val="24"/>
          <w:szCs w:val="24"/>
        </w:rPr>
      </w:pPr>
    </w:p>
    <w:p w14:paraId="190567D0" w14:textId="1C50AA07" w:rsidR="009D6DEA" w:rsidRPr="00D31CBC" w:rsidRDefault="009D6DEA" w:rsidP="009D6DEA">
      <w:pPr>
        <w:rPr>
          <w:rFonts w:ascii="Sassoon Primary" w:hAnsi="Sassoon Primary" w:cstheme="minorHAnsi"/>
          <w:sz w:val="24"/>
          <w:szCs w:val="24"/>
        </w:rPr>
      </w:pPr>
      <w:r w:rsidRPr="00D31CBC">
        <w:rPr>
          <w:rFonts w:ascii="Sassoon Primary" w:hAnsi="Sassoon Primary" w:cstheme="minorHAnsi"/>
          <w:sz w:val="24"/>
          <w:szCs w:val="24"/>
        </w:rPr>
        <w:t>Dear Parent/Carer,</w:t>
      </w:r>
    </w:p>
    <w:p w14:paraId="7F6C5859" w14:textId="5E0B7D71" w:rsidR="009D6DEA" w:rsidRPr="00D31CBC" w:rsidRDefault="009D6DEA" w:rsidP="009D6DEA">
      <w:pPr>
        <w:rPr>
          <w:rFonts w:ascii="Sassoon Primary" w:hAnsi="Sassoon Primary" w:cstheme="minorHAnsi"/>
          <w:sz w:val="24"/>
          <w:szCs w:val="24"/>
        </w:rPr>
      </w:pPr>
      <w:r w:rsidRPr="00D31CBC">
        <w:rPr>
          <w:rFonts w:ascii="Sassoon Primary" w:hAnsi="Sassoon Primary" w:cstheme="minorHAnsi"/>
          <w:sz w:val="24"/>
          <w:szCs w:val="24"/>
        </w:rPr>
        <w:t xml:space="preserve">Change of Teacher </w:t>
      </w:r>
      <w:r w:rsidR="000E5A04" w:rsidRPr="00D31CBC">
        <w:rPr>
          <w:rFonts w:ascii="Sassoon Primary" w:hAnsi="Sassoon Primary" w:cstheme="minorHAnsi"/>
          <w:sz w:val="24"/>
          <w:szCs w:val="24"/>
        </w:rPr>
        <w:t>3G</w:t>
      </w:r>
    </w:p>
    <w:p w14:paraId="7A863A9A" w14:textId="77777777" w:rsidR="009D6DEA" w:rsidRPr="00D31CBC" w:rsidRDefault="009D6DEA" w:rsidP="009D6DEA">
      <w:pPr>
        <w:rPr>
          <w:rFonts w:ascii="Sassoon Primary" w:hAnsi="Sassoon Primary" w:cstheme="minorHAnsi"/>
          <w:sz w:val="24"/>
          <w:szCs w:val="24"/>
        </w:rPr>
      </w:pPr>
      <w:r w:rsidRPr="00D31CBC">
        <w:rPr>
          <w:rFonts w:ascii="Sassoon Primary" w:hAnsi="Sassoon Primary" w:cstheme="minorHAnsi"/>
          <w:sz w:val="24"/>
          <w:szCs w:val="24"/>
        </w:rPr>
        <w:t>We are writing to inform you of a change to the teaching arrangements for your child’s class.</w:t>
      </w:r>
    </w:p>
    <w:p w14:paraId="688F46A3" w14:textId="6FB950D4" w:rsidR="003B2FBB" w:rsidRPr="00D31CBC" w:rsidRDefault="009D6DEA" w:rsidP="009D6DEA">
      <w:pPr>
        <w:rPr>
          <w:rFonts w:ascii="Sassoon Primary" w:hAnsi="Sassoon Primary" w:cstheme="minorHAnsi"/>
          <w:sz w:val="24"/>
          <w:szCs w:val="24"/>
        </w:rPr>
      </w:pPr>
      <w:r w:rsidRPr="00D31CBC">
        <w:rPr>
          <w:rFonts w:ascii="Sassoon Primary" w:hAnsi="Sassoon Primary" w:cstheme="minorHAnsi"/>
          <w:sz w:val="24"/>
          <w:szCs w:val="24"/>
        </w:rPr>
        <w:t>We are pleased to welcome Miss Mulhern, who will be joining the class and working alongside Mrs Nolan. Miss Mulhern will be working with the class on Wednesday</w:t>
      </w:r>
      <w:r w:rsidR="003B2FBB" w:rsidRPr="00D31CBC">
        <w:rPr>
          <w:rFonts w:ascii="Sassoon Primary" w:hAnsi="Sassoon Primary" w:cstheme="minorHAnsi"/>
          <w:sz w:val="24"/>
          <w:szCs w:val="24"/>
        </w:rPr>
        <w:t xml:space="preserve"> PM</w:t>
      </w:r>
      <w:r w:rsidRPr="00D31CBC">
        <w:rPr>
          <w:rFonts w:ascii="Sassoon Primary" w:hAnsi="Sassoon Primary" w:cstheme="minorHAnsi"/>
          <w:sz w:val="24"/>
          <w:szCs w:val="24"/>
        </w:rPr>
        <w:t>, Thursdays and Fridays</w:t>
      </w:r>
      <w:r w:rsidR="000E5A04" w:rsidRPr="00D31CBC">
        <w:rPr>
          <w:rFonts w:ascii="Sassoon Primary" w:hAnsi="Sassoon Primary" w:cstheme="minorHAnsi"/>
          <w:sz w:val="24"/>
          <w:szCs w:val="24"/>
        </w:rPr>
        <w:t xml:space="preserve"> and Mrs Nolan will continue to </w:t>
      </w:r>
      <w:r w:rsidR="003B2FBB" w:rsidRPr="00D31CBC">
        <w:rPr>
          <w:rFonts w:ascii="Sassoon Primary" w:hAnsi="Sassoon Primary" w:cstheme="minorHAnsi"/>
          <w:sz w:val="24"/>
          <w:szCs w:val="24"/>
        </w:rPr>
        <w:t>work on a Monday, Tuesday and Wednesday AM.</w:t>
      </w:r>
    </w:p>
    <w:p w14:paraId="61533478" w14:textId="77777777" w:rsidR="009D6DEA" w:rsidRDefault="009D6DEA" w:rsidP="009D6DEA">
      <w:pPr>
        <w:rPr>
          <w:rFonts w:ascii="Sassoon Primary" w:hAnsi="Sassoon Primary" w:cstheme="minorHAnsi"/>
          <w:sz w:val="24"/>
          <w:szCs w:val="24"/>
        </w:rPr>
      </w:pPr>
      <w:r w:rsidRPr="00D31CBC">
        <w:rPr>
          <w:rFonts w:ascii="Sassoon Primary" w:hAnsi="Sassoon Primary" w:cstheme="minorHAnsi"/>
          <w:sz w:val="24"/>
          <w:szCs w:val="24"/>
        </w:rPr>
        <w:t>We are confident that this arrangement will provide continuity and support for the children, and we look forward to Miss Mulhern becoming a valued member of the class team.</w:t>
      </w:r>
    </w:p>
    <w:p w14:paraId="3A60FCCF" w14:textId="1CD09D5F" w:rsidR="00EF2314" w:rsidRPr="00D31CBC" w:rsidRDefault="00EF2314" w:rsidP="009D6DEA">
      <w:pPr>
        <w:rPr>
          <w:rFonts w:ascii="Sassoon Primary" w:hAnsi="Sassoon Primary" w:cstheme="minorHAnsi"/>
          <w:sz w:val="24"/>
          <w:szCs w:val="24"/>
        </w:rPr>
      </w:pPr>
      <w:r>
        <w:rPr>
          <w:rFonts w:ascii="Sassoon Primary" w:hAnsi="Sassoon Primary" w:cstheme="minorHAnsi"/>
          <w:sz w:val="24"/>
          <w:szCs w:val="24"/>
        </w:rPr>
        <w:t>We can also confirm that Miss Mulhern will be teaching the class full time once Mrs Nolan goes on maternity leave.</w:t>
      </w:r>
    </w:p>
    <w:p w14:paraId="5010C01A" w14:textId="77777777" w:rsidR="009D6DEA" w:rsidRPr="00D31CBC" w:rsidRDefault="009D6DEA" w:rsidP="009D6DEA">
      <w:pPr>
        <w:rPr>
          <w:rFonts w:ascii="Sassoon Primary" w:hAnsi="Sassoon Primary" w:cstheme="minorHAnsi"/>
          <w:sz w:val="24"/>
          <w:szCs w:val="24"/>
        </w:rPr>
      </w:pPr>
      <w:r w:rsidRPr="00D31CBC">
        <w:rPr>
          <w:rFonts w:ascii="Sassoon Primary" w:hAnsi="Sassoon Primary" w:cstheme="minorHAnsi"/>
          <w:sz w:val="24"/>
          <w:szCs w:val="24"/>
        </w:rPr>
        <w:t>Please find attached a “Meet the Teacher” information sheet from Miss Mulhern, which provides a little more information about her and gives the children and yourselves an opportunity to get to know her.</w:t>
      </w:r>
    </w:p>
    <w:p w14:paraId="2DA67D7D" w14:textId="77777777" w:rsidR="009D6DEA" w:rsidRPr="00D31CBC" w:rsidRDefault="009D6DEA" w:rsidP="009D6DEA">
      <w:pPr>
        <w:rPr>
          <w:rFonts w:ascii="Sassoon Primary" w:hAnsi="Sassoon Primary" w:cstheme="minorHAnsi"/>
          <w:sz w:val="24"/>
          <w:szCs w:val="24"/>
        </w:rPr>
      </w:pPr>
      <w:r w:rsidRPr="00D31CBC">
        <w:rPr>
          <w:rFonts w:ascii="Sassoon Primary" w:hAnsi="Sassoon Primary" w:cstheme="minorHAnsi"/>
          <w:sz w:val="24"/>
          <w:szCs w:val="24"/>
        </w:rPr>
        <w:t>We appreciate your continued support and look forward to a positive and successful year for all the children.</w:t>
      </w:r>
    </w:p>
    <w:p w14:paraId="6728E84B" w14:textId="77777777" w:rsidR="009D6DEA" w:rsidRPr="00D31CBC" w:rsidRDefault="009D6DEA" w:rsidP="009D6DEA">
      <w:pPr>
        <w:rPr>
          <w:rFonts w:ascii="Sassoon Primary" w:hAnsi="Sassoon Primary" w:cstheme="minorHAnsi"/>
          <w:sz w:val="24"/>
          <w:szCs w:val="24"/>
        </w:rPr>
      </w:pPr>
      <w:r w:rsidRPr="00D31CBC">
        <w:rPr>
          <w:rFonts w:ascii="Sassoon Primary" w:hAnsi="Sassoon Primary" w:cstheme="minorHAnsi"/>
          <w:sz w:val="24"/>
          <w:szCs w:val="24"/>
        </w:rPr>
        <w:t>Kind regards,</w:t>
      </w:r>
    </w:p>
    <w:p w14:paraId="276474D1" w14:textId="34E77680" w:rsidR="009D6DEA" w:rsidRPr="00D31CBC" w:rsidRDefault="009D6DEA" w:rsidP="009D6DEA">
      <w:pPr>
        <w:rPr>
          <w:rFonts w:ascii="Sassoon Primary" w:hAnsi="Sassoon Primary" w:cstheme="minorHAnsi"/>
          <w:sz w:val="24"/>
          <w:szCs w:val="24"/>
        </w:rPr>
      </w:pPr>
      <w:r w:rsidRPr="00D31CBC">
        <w:rPr>
          <w:rFonts w:ascii="Sassoon Primary" w:hAnsi="Sassoon Primary" w:cstheme="minorHAnsi"/>
          <w:sz w:val="24"/>
          <w:szCs w:val="24"/>
        </w:rPr>
        <w:t>Mrs McGibney</w:t>
      </w:r>
      <w:r w:rsidRPr="00D31CBC">
        <w:rPr>
          <w:rFonts w:ascii="Sassoon Primary" w:hAnsi="Sassoon Primary" w:cstheme="minorHAnsi"/>
          <w:sz w:val="24"/>
          <w:szCs w:val="24"/>
        </w:rPr>
        <w:br/>
        <w:t>Headteacher</w:t>
      </w:r>
      <w:r w:rsidRPr="00D31CBC">
        <w:rPr>
          <w:rFonts w:ascii="Sassoon Primary" w:hAnsi="Sassoon Primary" w:cstheme="minorHAnsi"/>
          <w:sz w:val="24"/>
          <w:szCs w:val="24"/>
        </w:rPr>
        <w:br/>
      </w:r>
    </w:p>
    <w:p w14:paraId="270AF288" w14:textId="5D6016F8" w:rsidR="002C2BC9" w:rsidRPr="002C2BC9" w:rsidRDefault="002C2BC9" w:rsidP="00603366"/>
    <w:sectPr w:rsidR="002C2BC9" w:rsidRPr="002C2BC9" w:rsidSect="008132CE">
      <w:headerReference w:type="first" r:id="rId10"/>
      <w:footerReference w:type="first" r:id="rId11"/>
      <w:pgSz w:w="11906" w:h="16838" w:code="9"/>
      <w:pgMar w:top="1418" w:right="1134" w:bottom="1418" w:left="1134" w:header="17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59925" w14:textId="77777777" w:rsidR="00425FD4" w:rsidRDefault="00425FD4" w:rsidP="00A870FB">
      <w:pPr>
        <w:spacing w:after="0" w:line="240" w:lineRule="auto"/>
      </w:pPr>
      <w:r>
        <w:separator/>
      </w:r>
    </w:p>
  </w:endnote>
  <w:endnote w:type="continuationSeparator" w:id="0">
    <w:p w14:paraId="0EEBE93B" w14:textId="77777777" w:rsidR="00425FD4" w:rsidRDefault="00425FD4" w:rsidP="00A87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B9CD" w14:textId="7A1F5174" w:rsidR="00A870FB" w:rsidRPr="00A870FB" w:rsidRDefault="008276F4" w:rsidP="008276F4">
    <w:pPr>
      <w:pStyle w:val="Footer"/>
      <w:ind w:left="0"/>
    </w:pPr>
    <w:r w:rsidRPr="00795FA9">
      <w:rPr>
        <w:noProof/>
      </w:rPr>
      <w:drawing>
        <wp:anchor distT="0" distB="0" distL="114300" distR="114300" simplePos="0" relativeHeight="251658241" behindDoc="0" locked="0" layoutInCell="1" allowOverlap="1" wp14:anchorId="6F691740" wp14:editId="1E84BD3F">
          <wp:simplePos x="0" y="0"/>
          <wp:positionH relativeFrom="column">
            <wp:posOffset>-873760</wp:posOffset>
          </wp:positionH>
          <wp:positionV relativeFrom="paragraph">
            <wp:posOffset>-260405</wp:posOffset>
          </wp:positionV>
          <wp:extent cx="7844200" cy="889580"/>
          <wp:effectExtent l="0" t="0" r="0" b="0"/>
          <wp:wrapNone/>
          <wp:docPr id="1697079452" name="Picture 1697079452" descr="A red and yellow strip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671563" name="Picture 1" descr="A red and yellow striped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200" cy="88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9B0">
      <w:rPr>
        <w:noProof/>
        <w:lang w:eastAsia="en-GB"/>
      </w:rPr>
      <w:t xml:space="preserve">  </w:t>
    </w:r>
    <w:r w:rsidR="00AC7F7D">
      <w:t xml:space="preserve">   </w:t>
    </w:r>
    <w:r w:rsidR="002E79B0">
      <w:t xml:space="preserve">    </w:t>
    </w:r>
    <w:r w:rsidR="002E79B0">
      <w:tab/>
    </w:r>
  </w:p>
  <w:p w14:paraId="629BD446" w14:textId="1047E179" w:rsidR="00A870FB" w:rsidRDefault="00A870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05A09" w14:textId="77777777" w:rsidR="00425FD4" w:rsidRDefault="00425FD4" w:rsidP="00A870FB">
      <w:pPr>
        <w:spacing w:after="0" w:line="240" w:lineRule="auto"/>
      </w:pPr>
      <w:r>
        <w:separator/>
      </w:r>
    </w:p>
  </w:footnote>
  <w:footnote w:type="continuationSeparator" w:id="0">
    <w:p w14:paraId="757470E8" w14:textId="77777777" w:rsidR="00425FD4" w:rsidRDefault="00425FD4" w:rsidP="00A87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C643" w14:textId="77777777" w:rsidR="00A870FB" w:rsidRDefault="00A870FB" w:rsidP="00A870FB">
    <w:pPr>
      <w:pStyle w:val="Header"/>
    </w:pPr>
  </w:p>
  <w:p w14:paraId="4E22C883" w14:textId="77777777" w:rsidR="00A870FB" w:rsidRPr="008276F4" w:rsidRDefault="00D935DD" w:rsidP="00D935DD">
    <w:pPr>
      <w:pStyle w:val="Header"/>
      <w:tabs>
        <w:tab w:val="center" w:pos="4513"/>
        <w:tab w:val="right" w:pos="9026"/>
      </w:tabs>
      <w:spacing w:after="0"/>
      <w:jc w:val="right"/>
      <w:rPr>
        <w:rFonts w:ascii="Sassoon Primary" w:hAnsi="Sassoon Primary" w:cs="Arial"/>
        <w:b/>
        <w:sz w:val="28"/>
        <w:szCs w:val="28"/>
      </w:rPr>
    </w:pPr>
    <w:r w:rsidRPr="008276F4">
      <w:rPr>
        <w:rFonts w:ascii="Sassoon Primary" w:hAnsi="Sassoon Primary"/>
        <w:noProof/>
        <w:lang w:eastAsia="en-GB"/>
      </w:rPr>
      <w:drawing>
        <wp:anchor distT="0" distB="0" distL="114300" distR="114300" simplePos="0" relativeHeight="251658240" behindDoc="1" locked="0" layoutInCell="1" allowOverlap="1" wp14:anchorId="3870D33E" wp14:editId="5B64C1D8">
          <wp:simplePos x="0" y="0"/>
          <wp:positionH relativeFrom="column">
            <wp:posOffset>-91440</wp:posOffset>
          </wp:positionH>
          <wp:positionV relativeFrom="paragraph">
            <wp:posOffset>95885</wp:posOffset>
          </wp:positionV>
          <wp:extent cx="1066800" cy="1367155"/>
          <wp:effectExtent l="0" t="0" r="0" b="4445"/>
          <wp:wrapTight wrapText="bothSides">
            <wp:wrapPolygon edited="0">
              <wp:start x="0" y="0"/>
              <wp:lineTo x="0" y="21369"/>
              <wp:lineTo x="21214" y="21369"/>
              <wp:lineTo x="21214" y="0"/>
              <wp:lineTo x="0" y="0"/>
            </wp:wrapPolygon>
          </wp:wrapTight>
          <wp:docPr id="1" name="Picture 1" descr="Whitmor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itmore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70FB" w:rsidRPr="008276F4">
      <w:rPr>
        <w:rFonts w:ascii="Sassoon Primary" w:hAnsi="Sassoon Primary" w:cs="Arial"/>
        <w:b/>
        <w:sz w:val="28"/>
        <w:szCs w:val="28"/>
      </w:rPr>
      <w:t>WHITMORE PARK PRIMARY SCHOOL</w:t>
    </w:r>
  </w:p>
  <w:p w14:paraId="27733111" w14:textId="77777777" w:rsidR="003556A4" w:rsidRPr="008276F4" w:rsidRDefault="00A870FB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Halford Lane</w:t>
    </w:r>
    <w:r w:rsidRPr="008276F4">
      <w:rPr>
        <w:rFonts w:ascii="Sassoon Primary" w:hAnsi="Sassoon Primary" w:cs="Arial"/>
        <w:i/>
        <w:sz w:val="20"/>
        <w:szCs w:val="20"/>
      </w:rPr>
      <w:br/>
      <w:t xml:space="preserve">Coventry </w:t>
    </w:r>
  </w:p>
  <w:p w14:paraId="092E2D19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                                                                           </w:t>
    </w:r>
    <w:r w:rsidR="00A754AD" w:rsidRPr="008276F4">
      <w:rPr>
        <w:rFonts w:ascii="Sassoon Primary" w:hAnsi="Sassoon Primary" w:cs="Arial"/>
        <w:i/>
        <w:sz w:val="20"/>
        <w:szCs w:val="20"/>
      </w:rPr>
      <w:t xml:space="preserve">                       </w:t>
    </w:r>
    <w:r w:rsidR="00A870FB" w:rsidRPr="008276F4">
      <w:rPr>
        <w:rFonts w:ascii="Sassoon Primary" w:hAnsi="Sassoon Primary" w:cs="Arial"/>
        <w:i/>
        <w:sz w:val="20"/>
        <w:szCs w:val="20"/>
      </w:rPr>
      <w:t xml:space="preserve">CV6 </w:t>
    </w:r>
    <w:r w:rsidR="00A754AD" w:rsidRPr="008276F4">
      <w:rPr>
        <w:rFonts w:ascii="Sassoon Primary" w:hAnsi="Sassoon Primary" w:cs="Arial"/>
        <w:i/>
        <w:sz w:val="20"/>
        <w:szCs w:val="20"/>
      </w:rPr>
      <w:t>2</w:t>
    </w:r>
    <w:r w:rsidR="00A870FB" w:rsidRPr="008276F4">
      <w:rPr>
        <w:rFonts w:ascii="Sassoon Primary" w:hAnsi="Sassoon Primary" w:cs="Arial"/>
        <w:i/>
        <w:sz w:val="20"/>
        <w:szCs w:val="20"/>
      </w:rPr>
      <w:t>HG</w:t>
    </w:r>
  </w:p>
  <w:p w14:paraId="4B84DC5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Telephone: 02476335697</w:t>
    </w:r>
  </w:p>
  <w:p w14:paraId="4305E1A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Headteacher: Mrs McGibney</w:t>
    </w:r>
  </w:p>
  <w:p w14:paraId="53AE9AA9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Email: </w:t>
    </w:r>
    <w:hyperlink r:id="rId2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admin@whitmorepark.org</w:t>
      </w:r>
    </w:hyperlink>
  </w:p>
  <w:p w14:paraId="6C701ACF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Website: </w:t>
    </w:r>
    <w:hyperlink r:id="rId3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http://www.whitmorepark.org/</w:t>
      </w:r>
    </w:hyperlink>
  </w:p>
  <w:p w14:paraId="23C17A1A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Twitter: </w:t>
    </w:r>
    <w:r w:rsidRPr="008276F4">
      <w:rPr>
        <w:rFonts w:ascii="Sassoon Primary" w:hAnsi="Sassoon Primary" w:cs="Arial"/>
        <w:color w:val="14171A"/>
        <w:sz w:val="20"/>
        <w:szCs w:val="20"/>
      </w:rPr>
      <w:t>@whitmore_park</w:t>
    </w:r>
  </w:p>
  <w:p w14:paraId="5075F782" w14:textId="77777777" w:rsidR="00D935DD" w:rsidRPr="008276F4" w:rsidRDefault="00D935DD">
    <w:pPr>
      <w:rPr>
        <w:rFonts w:ascii="Sassoon Primary" w:hAnsi="Sassoon Primar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BA2"/>
    <w:multiLevelType w:val="multilevel"/>
    <w:tmpl w:val="E03C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0763D"/>
    <w:multiLevelType w:val="multilevel"/>
    <w:tmpl w:val="CDC6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74B22"/>
    <w:multiLevelType w:val="multilevel"/>
    <w:tmpl w:val="1226780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2A9058D"/>
    <w:multiLevelType w:val="multilevel"/>
    <w:tmpl w:val="6808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F8187E"/>
    <w:multiLevelType w:val="multilevel"/>
    <w:tmpl w:val="A8DA5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BF5A1D"/>
    <w:multiLevelType w:val="multilevel"/>
    <w:tmpl w:val="C4D0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7250B9"/>
    <w:multiLevelType w:val="multilevel"/>
    <w:tmpl w:val="2D92A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42B69"/>
    <w:multiLevelType w:val="hybridMultilevel"/>
    <w:tmpl w:val="96D29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C2DAA"/>
    <w:multiLevelType w:val="hybridMultilevel"/>
    <w:tmpl w:val="3D16E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13A87"/>
    <w:multiLevelType w:val="multilevel"/>
    <w:tmpl w:val="1EB4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D14B2F"/>
    <w:multiLevelType w:val="multilevel"/>
    <w:tmpl w:val="2920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A3175D"/>
    <w:multiLevelType w:val="multilevel"/>
    <w:tmpl w:val="0C28AF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D024936"/>
    <w:multiLevelType w:val="multilevel"/>
    <w:tmpl w:val="CA4AF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4F66CB"/>
    <w:multiLevelType w:val="multilevel"/>
    <w:tmpl w:val="8F7C1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D401C4"/>
    <w:multiLevelType w:val="multilevel"/>
    <w:tmpl w:val="DF6A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A83A19"/>
    <w:multiLevelType w:val="multilevel"/>
    <w:tmpl w:val="26060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D07245"/>
    <w:multiLevelType w:val="multilevel"/>
    <w:tmpl w:val="1A2A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8E6D20"/>
    <w:multiLevelType w:val="hybridMultilevel"/>
    <w:tmpl w:val="3000F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3716DF"/>
    <w:multiLevelType w:val="multilevel"/>
    <w:tmpl w:val="5440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382261"/>
    <w:multiLevelType w:val="hybridMultilevel"/>
    <w:tmpl w:val="54965BC0"/>
    <w:lvl w:ilvl="0" w:tplc="005E81E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0021CFD"/>
    <w:multiLevelType w:val="multilevel"/>
    <w:tmpl w:val="B0705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9041C3"/>
    <w:multiLevelType w:val="multilevel"/>
    <w:tmpl w:val="1516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D927DF"/>
    <w:multiLevelType w:val="multilevel"/>
    <w:tmpl w:val="A822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E73CED"/>
    <w:multiLevelType w:val="multilevel"/>
    <w:tmpl w:val="0AA6D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4E0E45"/>
    <w:multiLevelType w:val="multilevel"/>
    <w:tmpl w:val="5EF2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E111CA"/>
    <w:multiLevelType w:val="multilevel"/>
    <w:tmpl w:val="6CD0C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8F596F"/>
    <w:multiLevelType w:val="multilevel"/>
    <w:tmpl w:val="66B6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453A94"/>
    <w:multiLevelType w:val="multilevel"/>
    <w:tmpl w:val="1C3E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B27108"/>
    <w:multiLevelType w:val="multilevel"/>
    <w:tmpl w:val="022C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C36133"/>
    <w:multiLevelType w:val="multilevel"/>
    <w:tmpl w:val="5F907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F32194"/>
    <w:multiLevelType w:val="multilevel"/>
    <w:tmpl w:val="DC04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3E26CE"/>
    <w:multiLevelType w:val="multilevel"/>
    <w:tmpl w:val="AC944D1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51384074">
    <w:abstractNumId w:val="8"/>
  </w:num>
  <w:num w:numId="2" w16cid:durableId="64107520">
    <w:abstractNumId w:val="7"/>
  </w:num>
  <w:num w:numId="3" w16cid:durableId="481121533">
    <w:abstractNumId w:val="2"/>
  </w:num>
  <w:num w:numId="4" w16cid:durableId="133067375">
    <w:abstractNumId w:val="11"/>
  </w:num>
  <w:num w:numId="5" w16cid:durableId="212281079">
    <w:abstractNumId w:val="31"/>
  </w:num>
  <w:num w:numId="6" w16cid:durableId="206988132">
    <w:abstractNumId w:val="22"/>
  </w:num>
  <w:num w:numId="7" w16cid:durableId="613908314">
    <w:abstractNumId w:val="14"/>
  </w:num>
  <w:num w:numId="8" w16cid:durableId="2144689950">
    <w:abstractNumId w:val="0"/>
  </w:num>
  <w:num w:numId="9" w16cid:durableId="828178702">
    <w:abstractNumId w:val="16"/>
  </w:num>
  <w:num w:numId="10" w16cid:durableId="264730067">
    <w:abstractNumId w:val="3"/>
  </w:num>
  <w:num w:numId="11" w16cid:durableId="769085077">
    <w:abstractNumId w:val="28"/>
  </w:num>
  <w:num w:numId="12" w16cid:durableId="1396516140">
    <w:abstractNumId w:val="27"/>
  </w:num>
  <w:num w:numId="13" w16cid:durableId="939995480">
    <w:abstractNumId w:val="17"/>
  </w:num>
  <w:num w:numId="14" w16cid:durableId="1329867059">
    <w:abstractNumId w:val="26"/>
  </w:num>
  <w:num w:numId="15" w16cid:durableId="576213295">
    <w:abstractNumId w:val="9"/>
  </w:num>
  <w:num w:numId="16" w16cid:durableId="1228998000">
    <w:abstractNumId w:val="29"/>
  </w:num>
  <w:num w:numId="17" w16cid:durableId="657415476">
    <w:abstractNumId w:val="13"/>
  </w:num>
  <w:num w:numId="18" w16cid:durableId="999389615">
    <w:abstractNumId w:val="20"/>
  </w:num>
  <w:num w:numId="19" w16cid:durableId="443892071">
    <w:abstractNumId w:val="30"/>
  </w:num>
  <w:num w:numId="20" w16cid:durableId="1000304732">
    <w:abstractNumId w:val="12"/>
  </w:num>
  <w:num w:numId="21" w16cid:durableId="1401060281">
    <w:abstractNumId w:val="21"/>
  </w:num>
  <w:num w:numId="22" w16cid:durableId="1317104865">
    <w:abstractNumId w:val="15"/>
  </w:num>
  <w:num w:numId="23" w16cid:durableId="592473674">
    <w:abstractNumId w:val="24"/>
  </w:num>
  <w:num w:numId="24" w16cid:durableId="537621109">
    <w:abstractNumId w:val="23"/>
  </w:num>
  <w:num w:numId="25" w16cid:durableId="922254862">
    <w:abstractNumId w:val="10"/>
  </w:num>
  <w:num w:numId="26" w16cid:durableId="2023975621">
    <w:abstractNumId w:val="1"/>
  </w:num>
  <w:num w:numId="27" w16cid:durableId="1341272155">
    <w:abstractNumId w:val="19"/>
  </w:num>
  <w:num w:numId="28" w16cid:durableId="1488782860">
    <w:abstractNumId w:val="18"/>
  </w:num>
  <w:num w:numId="29" w16cid:durableId="1810315604">
    <w:abstractNumId w:val="25"/>
  </w:num>
  <w:num w:numId="30" w16cid:durableId="128481161">
    <w:abstractNumId w:val="4"/>
  </w:num>
  <w:num w:numId="31" w16cid:durableId="631836823">
    <w:abstractNumId w:val="6"/>
  </w:num>
  <w:num w:numId="32" w16cid:durableId="5013574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D1"/>
    <w:rsid w:val="000104E9"/>
    <w:rsid w:val="00021A32"/>
    <w:rsid w:val="00031429"/>
    <w:rsid w:val="00036589"/>
    <w:rsid w:val="00055F9E"/>
    <w:rsid w:val="0006446A"/>
    <w:rsid w:val="00075990"/>
    <w:rsid w:val="00081FB8"/>
    <w:rsid w:val="00083C7A"/>
    <w:rsid w:val="00083C7E"/>
    <w:rsid w:val="00083E57"/>
    <w:rsid w:val="0009751D"/>
    <w:rsid w:val="000A3569"/>
    <w:rsid w:val="000B1262"/>
    <w:rsid w:val="000C1B2B"/>
    <w:rsid w:val="000D1ABC"/>
    <w:rsid w:val="000D620E"/>
    <w:rsid w:val="000E066C"/>
    <w:rsid w:val="000E0F42"/>
    <w:rsid w:val="000E14F7"/>
    <w:rsid w:val="000E5A04"/>
    <w:rsid w:val="000F5CC9"/>
    <w:rsid w:val="00103A65"/>
    <w:rsid w:val="0010449E"/>
    <w:rsid w:val="00104C80"/>
    <w:rsid w:val="00104FB1"/>
    <w:rsid w:val="001121AC"/>
    <w:rsid w:val="0012632E"/>
    <w:rsid w:val="0013372D"/>
    <w:rsid w:val="00137652"/>
    <w:rsid w:val="0015131E"/>
    <w:rsid w:val="0015504E"/>
    <w:rsid w:val="00157E57"/>
    <w:rsid w:val="00171639"/>
    <w:rsid w:val="00171D3B"/>
    <w:rsid w:val="001777D1"/>
    <w:rsid w:val="0018346F"/>
    <w:rsid w:val="00183FA8"/>
    <w:rsid w:val="00194FF6"/>
    <w:rsid w:val="001D4461"/>
    <w:rsid w:val="001E2529"/>
    <w:rsid w:val="001E6D1C"/>
    <w:rsid w:val="00200AC3"/>
    <w:rsid w:val="00205220"/>
    <w:rsid w:val="00213995"/>
    <w:rsid w:val="002240A7"/>
    <w:rsid w:val="00233796"/>
    <w:rsid w:val="002448DD"/>
    <w:rsid w:val="002473EB"/>
    <w:rsid w:val="00247F6A"/>
    <w:rsid w:val="00253760"/>
    <w:rsid w:val="00254C96"/>
    <w:rsid w:val="002563CD"/>
    <w:rsid w:val="00267FEB"/>
    <w:rsid w:val="00270304"/>
    <w:rsid w:val="002738AE"/>
    <w:rsid w:val="00286750"/>
    <w:rsid w:val="00292F97"/>
    <w:rsid w:val="002A5715"/>
    <w:rsid w:val="002B10F0"/>
    <w:rsid w:val="002B68E1"/>
    <w:rsid w:val="002C211F"/>
    <w:rsid w:val="002C2BC9"/>
    <w:rsid w:val="002D2965"/>
    <w:rsid w:val="002E404F"/>
    <w:rsid w:val="002E79B0"/>
    <w:rsid w:val="002F1F82"/>
    <w:rsid w:val="00314079"/>
    <w:rsid w:val="00330B35"/>
    <w:rsid w:val="003339CF"/>
    <w:rsid w:val="00337E9B"/>
    <w:rsid w:val="00341AEF"/>
    <w:rsid w:val="0035117A"/>
    <w:rsid w:val="003556A4"/>
    <w:rsid w:val="00364D1D"/>
    <w:rsid w:val="00366FDF"/>
    <w:rsid w:val="00373020"/>
    <w:rsid w:val="00375381"/>
    <w:rsid w:val="00383321"/>
    <w:rsid w:val="003A5EA9"/>
    <w:rsid w:val="003B2FBB"/>
    <w:rsid w:val="003B346E"/>
    <w:rsid w:val="003B4E48"/>
    <w:rsid w:val="003B60DC"/>
    <w:rsid w:val="003C1AFE"/>
    <w:rsid w:val="003C58D1"/>
    <w:rsid w:val="003D2F92"/>
    <w:rsid w:val="003D4B7D"/>
    <w:rsid w:val="003E04FB"/>
    <w:rsid w:val="003E2035"/>
    <w:rsid w:val="003F020B"/>
    <w:rsid w:val="003F21EC"/>
    <w:rsid w:val="00401F43"/>
    <w:rsid w:val="00401FA2"/>
    <w:rsid w:val="004044B6"/>
    <w:rsid w:val="00404CA2"/>
    <w:rsid w:val="00405D77"/>
    <w:rsid w:val="004060B1"/>
    <w:rsid w:val="004106D3"/>
    <w:rsid w:val="004127D9"/>
    <w:rsid w:val="0041330E"/>
    <w:rsid w:val="0041352C"/>
    <w:rsid w:val="0041731D"/>
    <w:rsid w:val="0042091C"/>
    <w:rsid w:val="0042351F"/>
    <w:rsid w:val="00425FD4"/>
    <w:rsid w:val="004274AF"/>
    <w:rsid w:val="004345D4"/>
    <w:rsid w:val="00436306"/>
    <w:rsid w:val="00441091"/>
    <w:rsid w:val="00441157"/>
    <w:rsid w:val="00442DED"/>
    <w:rsid w:val="00446294"/>
    <w:rsid w:val="0046397C"/>
    <w:rsid w:val="0047422A"/>
    <w:rsid w:val="0047510B"/>
    <w:rsid w:val="00485279"/>
    <w:rsid w:val="00493C69"/>
    <w:rsid w:val="004A08CA"/>
    <w:rsid w:val="004A6156"/>
    <w:rsid w:val="004C37DA"/>
    <w:rsid w:val="004C6A21"/>
    <w:rsid w:val="004F5351"/>
    <w:rsid w:val="004F78BD"/>
    <w:rsid w:val="004F7968"/>
    <w:rsid w:val="00501797"/>
    <w:rsid w:val="00503C44"/>
    <w:rsid w:val="005108AC"/>
    <w:rsid w:val="005153F9"/>
    <w:rsid w:val="00520104"/>
    <w:rsid w:val="00522F69"/>
    <w:rsid w:val="00527FF2"/>
    <w:rsid w:val="00532A80"/>
    <w:rsid w:val="00535359"/>
    <w:rsid w:val="00541241"/>
    <w:rsid w:val="0054575F"/>
    <w:rsid w:val="005561A5"/>
    <w:rsid w:val="005653ED"/>
    <w:rsid w:val="00570B96"/>
    <w:rsid w:val="005729A3"/>
    <w:rsid w:val="005806A5"/>
    <w:rsid w:val="00580DE4"/>
    <w:rsid w:val="00591FE0"/>
    <w:rsid w:val="005A195D"/>
    <w:rsid w:val="005B2D51"/>
    <w:rsid w:val="005B32DF"/>
    <w:rsid w:val="005B6862"/>
    <w:rsid w:val="005C1EE3"/>
    <w:rsid w:val="005D232A"/>
    <w:rsid w:val="005E4693"/>
    <w:rsid w:val="005E4D76"/>
    <w:rsid w:val="005F4C8B"/>
    <w:rsid w:val="00603366"/>
    <w:rsid w:val="00617DEF"/>
    <w:rsid w:val="00621451"/>
    <w:rsid w:val="006248C1"/>
    <w:rsid w:val="00627326"/>
    <w:rsid w:val="0063686C"/>
    <w:rsid w:val="00637C65"/>
    <w:rsid w:val="00655390"/>
    <w:rsid w:val="00673E9E"/>
    <w:rsid w:val="00675D3E"/>
    <w:rsid w:val="00677112"/>
    <w:rsid w:val="00697F51"/>
    <w:rsid w:val="006A6909"/>
    <w:rsid w:val="006B238D"/>
    <w:rsid w:val="006B23EE"/>
    <w:rsid w:val="006B425D"/>
    <w:rsid w:val="006C3B11"/>
    <w:rsid w:val="006D226B"/>
    <w:rsid w:val="006E5D8A"/>
    <w:rsid w:val="006F03FB"/>
    <w:rsid w:val="007149C6"/>
    <w:rsid w:val="00717EAD"/>
    <w:rsid w:val="00726E90"/>
    <w:rsid w:val="0073099E"/>
    <w:rsid w:val="00735862"/>
    <w:rsid w:val="007439A4"/>
    <w:rsid w:val="00746014"/>
    <w:rsid w:val="00754E09"/>
    <w:rsid w:val="00761552"/>
    <w:rsid w:val="0076541D"/>
    <w:rsid w:val="007658A5"/>
    <w:rsid w:val="00766731"/>
    <w:rsid w:val="007707C1"/>
    <w:rsid w:val="00780075"/>
    <w:rsid w:val="00782F7D"/>
    <w:rsid w:val="007832CE"/>
    <w:rsid w:val="00791C6A"/>
    <w:rsid w:val="00792114"/>
    <w:rsid w:val="00796638"/>
    <w:rsid w:val="007A739F"/>
    <w:rsid w:val="007C1126"/>
    <w:rsid w:val="007D005F"/>
    <w:rsid w:val="007D048C"/>
    <w:rsid w:val="007D798B"/>
    <w:rsid w:val="007F4625"/>
    <w:rsid w:val="007F699F"/>
    <w:rsid w:val="007F7868"/>
    <w:rsid w:val="00812166"/>
    <w:rsid w:val="008132CE"/>
    <w:rsid w:val="0081529A"/>
    <w:rsid w:val="00824976"/>
    <w:rsid w:val="008276F4"/>
    <w:rsid w:val="00833804"/>
    <w:rsid w:val="00834455"/>
    <w:rsid w:val="008436A6"/>
    <w:rsid w:val="00846F67"/>
    <w:rsid w:val="00852020"/>
    <w:rsid w:val="00854193"/>
    <w:rsid w:val="008656A9"/>
    <w:rsid w:val="00867CF6"/>
    <w:rsid w:val="008710D4"/>
    <w:rsid w:val="008738A4"/>
    <w:rsid w:val="00877ED7"/>
    <w:rsid w:val="00881272"/>
    <w:rsid w:val="008829EC"/>
    <w:rsid w:val="008960D7"/>
    <w:rsid w:val="008B632E"/>
    <w:rsid w:val="008C3C45"/>
    <w:rsid w:val="008C49FE"/>
    <w:rsid w:val="008D2625"/>
    <w:rsid w:val="008D6A22"/>
    <w:rsid w:val="008E3AF9"/>
    <w:rsid w:val="008E6BBE"/>
    <w:rsid w:val="008F0448"/>
    <w:rsid w:val="008F0511"/>
    <w:rsid w:val="008F1E46"/>
    <w:rsid w:val="008F3561"/>
    <w:rsid w:val="00902C74"/>
    <w:rsid w:val="00903862"/>
    <w:rsid w:val="00904B4A"/>
    <w:rsid w:val="009211E1"/>
    <w:rsid w:val="00924F5C"/>
    <w:rsid w:val="00925538"/>
    <w:rsid w:val="009407C3"/>
    <w:rsid w:val="009407E8"/>
    <w:rsid w:val="0094188C"/>
    <w:rsid w:val="00944386"/>
    <w:rsid w:val="00950E30"/>
    <w:rsid w:val="009531C3"/>
    <w:rsid w:val="00960C76"/>
    <w:rsid w:val="00961184"/>
    <w:rsid w:val="0096294B"/>
    <w:rsid w:val="0098189B"/>
    <w:rsid w:val="009837A1"/>
    <w:rsid w:val="00995D71"/>
    <w:rsid w:val="009A34B4"/>
    <w:rsid w:val="009A6C8C"/>
    <w:rsid w:val="009B0465"/>
    <w:rsid w:val="009C2747"/>
    <w:rsid w:val="009C513B"/>
    <w:rsid w:val="009D1269"/>
    <w:rsid w:val="009D1D67"/>
    <w:rsid w:val="009D6DEA"/>
    <w:rsid w:val="009E6AC6"/>
    <w:rsid w:val="009F54ED"/>
    <w:rsid w:val="00A11D12"/>
    <w:rsid w:val="00A16E20"/>
    <w:rsid w:val="00A17468"/>
    <w:rsid w:val="00A200DA"/>
    <w:rsid w:val="00A2200F"/>
    <w:rsid w:val="00A242B3"/>
    <w:rsid w:val="00A31CC0"/>
    <w:rsid w:val="00A41D24"/>
    <w:rsid w:val="00A54EC0"/>
    <w:rsid w:val="00A60E28"/>
    <w:rsid w:val="00A64837"/>
    <w:rsid w:val="00A64FE4"/>
    <w:rsid w:val="00A754AD"/>
    <w:rsid w:val="00A77C93"/>
    <w:rsid w:val="00A814ED"/>
    <w:rsid w:val="00A81FB7"/>
    <w:rsid w:val="00A870FB"/>
    <w:rsid w:val="00A94009"/>
    <w:rsid w:val="00A951FB"/>
    <w:rsid w:val="00A963E5"/>
    <w:rsid w:val="00AA0B32"/>
    <w:rsid w:val="00AA6834"/>
    <w:rsid w:val="00AA6F05"/>
    <w:rsid w:val="00AC76B2"/>
    <w:rsid w:val="00AC7E48"/>
    <w:rsid w:val="00AC7F7D"/>
    <w:rsid w:val="00AD3072"/>
    <w:rsid w:val="00AE0BC6"/>
    <w:rsid w:val="00AE75DB"/>
    <w:rsid w:val="00AF6734"/>
    <w:rsid w:val="00B07CE2"/>
    <w:rsid w:val="00B119F3"/>
    <w:rsid w:val="00B2696E"/>
    <w:rsid w:val="00B304D4"/>
    <w:rsid w:val="00B31A38"/>
    <w:rsid w:val="00B329EB"/>
    <w:rsid w:val="00B44E65"/>
    <w:rsid w:val="00B573DC"/>
    <w:rsid w:val="00B6790D"/>
    <w:rsid w:val="00B807E1"/>
    <w:rsid w:val="00B821D1"/>
    <w:rsid w:val="00B84E57"/>
    <w:rsid w:val="00B85E40"/>
    <w:rsid w:val="00B87A73"/>
    <w:rsid w:val="00B91170"/>
    <w:rsid w:val="00B9214E"/>
    <w:rsid w:val="00BA487C"/>
    <w:rsid w:val="00BB2490"/>
    <w:rsid w:val="00BB3B86"/>
    <w:rsid w:val="00BC1AEB"/>
    <w:rsid w:val="00BC49AC"/>
    <w:rsid w:val="00BD7145"/>
    <w:rsid w:val="00BE1A5F"/>
    <w:rsid w:val="00BF39B3"/>
    <w:rsid w:val="00C02499"/>
    <w:rsid w:val="00C06AB1"/>
    <w:rsid w:val="00C16C3A"/>
    <w:rsid w:val="00C1744D"/>
    <w:rsid w:val="00C202F8"/>
    <w:rsid w:val="00C23309"/>
    <w:rsid w:val="00C41CAF"/>
    <w:rsid w:val="00C540C0"/>
    <w:rsid w:val="00C56B6B"/>
    <w:rsid w:val="00C607DA"/>
    <w:rsid w:val="00C613EC"/>
    <w:rsid w:val="00C61C6F"/>
    <w:rsid w:val="00C643EE"/>
    <w:rsid w:val="00C775E5"/>
    <w:rsid w:val="00C8538E"/>
    <w:rsid w:val="00C87459"/>
    <w:rsid w:val="00C874D6"/>
    <w:rsid w:val="00C9015C"/>
    <w:rsid w:val="00C96920"/>
    <w:rsid w:val="00CB2668"/>
    <w:rsid w:val="00CC16DA"/>
    <w:rsid w:val="00CC7180"/>
    <w:rsid w:val="00CD59C0"/>
    <w:rsid w:val="00CE5C0D"/>
    <w:rsid w:val="00D01565"/>
    <w:rsid w:val="00D075E7"/>
    <w:rsid w:val="00D23C13"/>
    <w:rsid w:val="00D25A4B"/>
    <w:rsid w:val="00D31CBC"/>
    <w:rsid w:val="00D325BF"/>
    <w:rsid w:val="00D425C1"/>
    <w:rsid w:val="00D46171"/>
    <w:rsid w:val="00D50F2E"/>
    <w:rsid w:val="00D510ED"/>
    <w:rsid w:val="00D524B5"/>
    <w:rsid w:val="00D7148B"/>
    <w:rsid w:val="00D73467"/>
    <w:rsid w:val="00D745B0"/>
    <w:rsid w:val="00D825C3"/>
    <w:rsid w:val="00D82DFE"/>
    <w:rsid w:val="00D85ABA"/>
    <w:rsid w:val="00D86795"/>
    <w:rsid w:val="00D927C8"/>
    <w:rsid w:val="00D935DD"/>
    <w:rsid w:val="00DA3865"/>
    <w:rsid w:val="00DA4789"/>
    <w:rsid w:val="00DB5161"/>
    <w:rsid w:val="00DB77A8"/>
    <w:rsid w:val="00DC0CCD"/>
    <w:rsid w:val="00DC3CD6"/>
    <w:rsid w:val="00DD4B27"/>
    <w:rsid w:val="00DD5765"/>
    <w:rsid w:val="00DD5B7C"/>
    <w:rsid w:val="00DE6EFA"/>
    <w:rsid w:val="00DE7A03"/>
    <w:rsid w:val="00DF1020"/>
    <w:rsid w:val="00DF4BB3"/>
    <w:rsid w:val="00E11AE9"/>
    <w:rsid w:val="00E12B36"/>
    <w:rsid w:val="00E12F17"/>
    <w:rsid w:val="00E14ABF"/>
    <w:rsid w:val="00E1620C"/>
    <w:rsid w:val="00E32A12"/>
    <w:rsid w:val="00E365D1"/>
    <w:rsid w:val="00E446F1"/>
    <w:rsid w:val="00E46525"/>
    <w:rsid w:val="00E46C3F"/>
    <w:rsid w:val="00E53ED4"/>
    <w:rsid w:val="00E57702"/>
    <w:rsid w:val="00E57877"/>
    <w:rsid w:val="00E777D0"/>
    <w:rsid w:val="00E80BEF"/>
    <w:rsid w:val="00E9241A"/>
    <w:rsid w:val="00E96C3F"/>
    <w:rsid w:val="00EB46A7"/>
    <w:rsid w:val="00EB4E38"/>
    <w:rsid w:val="00EB69E5"/>
    <w:rsid w:val="00EC5BE5"/>
    <w:rsid w:val="00ED715C"/>
    <w:rsid w:val="00EE3B5E"/>
    <w:rsid w:val="00EF2314"/>
    <w:rsid w:val="00F01022"/>
    <w:rsid w:val="00F14B9E"/>
    <w:rsid w:val="00F16DE5"/>
    <w:rsid w:val="00F218DF"/>
    <w:rsid w:val="00F25B19"/>
    <w:rsid w:val="00F325BA"/>
    <w:rsid w:val="00F470B2"/>
    <w:rsid w:val="00F55234"/>
    <w:rsid w:val="00F554D1"/>
    <w:rsid w:val="00F71C2A"/>
    <w:rsid w:val="00F72CDC"/>
    <w:rsid w:val="00F8336D"/>
    <w:rsid w:val="00F83606"/>
    <w:rsid w:val="00F96E82"/>
    <w:rsid w:val="00FA60E7"/>
    <w:rsid w:val="00FC137A"/>
    <w:rsid w:val="00FC1FA5"/>
    <w:rsid w:val="00FC75E1"/>
    <w:rsid w:val="00FE0E12"/>
    <w:rsid w:val="00FE16A5"/>
    <w:rsid w:val="00FE1CBE"/>
    <w:rsid w:val="00FF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2D333"/>
  <w15:docId w15:val="{FCBA4D51-6A67-421C-B069-C547524C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0FB"/>
    <w:pPr>
      <w:widowControl w:val="0"/>
      <w:spacing w:after="160" w:line="0" w:lineRule="atLeast"/>
    </w:pPr>
    <w:rPr>
      <w:rFonts w:ascii="Arial" w:hAnsi="Arial"/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253760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0FB"/>
    <w:pPr>
      <w:spacing w:after="72"/>
      <w:jc w:val="center"/>
    </w:pPr>
  </w:style>
  <w:style w:type="character" w:customStyle="1" w:styleId="HeaderChar">
    <w:name w:val="Header Char"/>
    <w:link w:val="Header"/>
    <w:uiPriority w:val="99"/>
    <w:rsid w:val="00A870FB"/>
    <w:rPr>
      <w:rFonts w:ascii="Arial" w:hAnsi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70FB"/>
    <w:pPr>
      <w:tabs>
        <w:tab w:val="center" w:pos="4253"/>
        <w:tab w:val="right" w:pos="10206"/>
      </w:tabs>
      <w:spacing w:after="0"/>
      <w:ind w:left="-567" w:right="-567"/>
    </w:pPr>
    <w:rPr>
      <w:i/>
    </w:rPr>
  </w:style>
  <w:style w:type="character" w:customStyle="1" w:styleId="FooterChar">
    <w:name w:val="Footer Char"/>
    <w:link w:val="Footer"/>
    <w:uiPriority w:val="99"/>
    <w:rsid w:val="00A870FB"/>
    <w:rPr>
      <w:rFonts w:ascii="Arial" w:hAnsi="Arial"/>
      <w:i/>
      <w:sz w:val="22"/>
      <w:szCs w:val="22"/>
      <w:lang w:eastAsia="en-US"/>
    </w:rPr>
  </w:style>
  <w:style w:type="character" w:styleId="Hyperlink">
    <w:name w:val="Hyperlink"/>
    <w:uiPriority w:val="99"/>
    <w:unhideWhenUsed/>
    <w:rsid w:val="00A870F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3EE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76541D"/>
    <w:pPr>
      <w:widowControl w:val="0"/>
    </w:pPr>
    <w:rPr>
      <w:rFonts w:ascii="Arial" w:hAnsi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960D7"/>
    <w:pPr>
      <w:widowControl/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3Char">
    <w:name w:val="Heading 3 Char"/>
    <w:basedOn w:val="DefaultParagraphFont"/>
    <w:link w:val="Heading3"/>
    <w:uiPriority w:val="9"/>
    <w:rsid w:val="00253760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5376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253760"/>
  </w:style>
  <w:style w:type="character" w:styleId="Strong">
    <w:name w:val="Strong"/>
    <w:basedOn w:val="DefaultParagraphFont"/>
    <w:uiPriority w:val="22"/>
    <w:qFormat/>
    <w:rsid w:val="00253760"/>
    <w:rPr>
      <w:b/>
      <w:bCs/>
    </w:rPr>
  </w:style>
  <w:style w:type="character" w:styleId="Emphasis">
    <w:name w:val="Emphasis"/>
    <w:basedOn w:val="DefaultParagraphFont"/>
    <w:uiPriority w:val="20"/>
    <w:qFormat/>
    <w:rsid w:val="00253760"/>
    <w:rPr>
      <w:i/>
      <w:iCs/>
    </w:rPr>
  </w:style>
  <w:style w:type="paragraph" w:customStyle="1" w:styleId="paragraph">
    <w:name w:val="paragraph"/>
    <w:basedOn w:val="Normal"/>
    <w:rsid w:val="004C6A2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C6A21"/>
  </w:style>
  <w:style w:type="character" w:customStyle="1" w:styleId="eop">
    <w:name w:val="eop"/>
    <w:basedOn w:val="DefaultParagraphFont"/>
    <w:rsid w:val="004C6A21"/>
  </w:style>
  <w:style w:type="table" w:styleId="TableGrid">
    <w:name w:val="Table Grid"/>
    <w:basedOn w:val="TableNormal"/>
    <w:uiPriority w:val="39"/>
    <w:rsid w:val="00C77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2">
    <w:name w:val="s12"/>
    <w:basedOn w:val="DefaultParagraphFont"/>
    <w:rsid w:val="00200AC3"/>
  </w:style>
  <w:style w:type="character" w:styleId="UnresolvedMention">
    <w:name w:val="Unresolved Mention"/>
    <w:basedOn w:val="DefaultParagraphFont"/>
    <w:uiPriority w:val="99"/>
    <w:semiHidden/>
    <w:unhideWhenUsed/>
    <w:rsid w:val="00A11D12"/>
    <w:rPr>
      <w:color w:val="605E5C"/>
      <w:shd w:val="clear" w:color="auto" w:fill="E1DFDD"/>
    </w:rPr>
  </w:style>
  <w:style w:type="character" w:customStyle="1" w:styleId="s9">
    <w:name w:val="s9"/>
    <w:basedOn w:val="DefaultParagraphFont"/>
    <w:rsid w:val="001E6D1C"/>
  </w:style>
  <w:style w:type="character" w:customStyle="1" w:styleId="s14">
    <w:name w:val="s14"/>
    <w:basedOn w:val="DefaultParagraphFont"/>
    <w:rsid w:val="001E6D1C"/>
  </w:style>
  <w:style w:type="paragraph" w:customStyle="1" w:styleId="c1">
    <w:name w:val="c1"/>
    <w:basedOn w:val="Normal"/>
    <w:rsid w:val="003E203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en-GB"/>
    </w:rPr>
  </w:style>
  <w:style w:type="paragraph" w:customStyle="1" w:styleId="xmsonormal">
    <w:name w:val="x_msonormal"/>
    <w:basedOn w:val="Normal"/>
    <w:rsid w:val="00950E3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hitmorepark.org/" TargetMode="External"/><Relationship Id="rId2" Type="http://schemas.openxmlformats.org/officeDocument/2006/relationships/hyperlink" Target="mailto:admin@whitmorepark.or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in\winword\templates\Whitmore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88fc4b-665a-44ba-aafa-4c803a1810c3">
      <Terms xmlns="http://schemas.microsoft.com/office/infopath/2007/PartnerControls"/>
    </lcf76f155ced4ddcb4097134ff3c332f>
    <TaxCatchAll xmlns="3fc5d4db-6833-42b1-8d1c-86d138aea8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E64EC8278244587B9230CFF159055" ma:contentTypeVersion="12" ma:contentTypeDescription="Create a new document." ma:contentTypeScope="" ma:versionID="705ec77a958c25cd3cf7bce3af79a37f">
  <xsd:schema xmlns:xsd="http://www.w3.org/2001/XMLSchema" xmlns:xs="http://www.w3.org/2001/XMLSchema" xmlns:p="http://schemas.microsoft.com/office/2006/metadata/properties" xmlns:ns2="3f88fc4b-665a-44ba-aafa-4c803a1810c3" xmlns:ns3="3fc5d4db-6833-42b1-8d1c-86d138aea8c8" targetNamespace="http://schemas.microsoft.com/office/2006/metadata/properties" ma:root="true" ma:fieldsID="688efd7dcde54fe04f0f02970707c61a" ns2:_="" ns3:_="">
    <xsd:import namespace="3f88fc4b-665a-44ba-aafa-4c803a1810c3"/>
    <xsd:import namespace="3fc5d4db-6833-42b1-8d1c-86d138aea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8fc4b-665a-44ba-aafa-4c803a181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b54a18-ed8b-47ca-9fc6-f3650b489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d4db-6833-42b1-8d1c-86d138aea8c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9c0751-6cc0-4af5-a269-d7cb26c9aac9}" ma:internalName="TaxCatchAll" ma:showField="CatchAllData" ma:web="3fc5d4db-6833-42b1-8d1c-86d138aea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55F479-DA90-4574-98B7-EF0DBA2087D2}">
  <ds:schemaRefs>
    <ds:schemaRef ds:uri="http://schemas.microsoft.com/office/2006/metadata/properties"/>
    <ds:schemaRef ds:uri="http://schemas.microsoft.com/office/infopath/2007/PartnerControls"/>
    <ds:schemaRef ds:uri="3f88fc4b-665a-44ba-aafa-4c803a1810c3"/>
    <ds:schemaRef ds:uri="3fc5d4db-6833-42b1-8d1c-86d138aea8c8"/>
  </ds:schemaRefs>
</ds:datastoreItem>
</file>

<file path=customXml/itemProps2.xml><?xml version="1.0" encoding="utf-8"?>
<ds:datastoreItem xmlns:ds="http://schemas.openxmlformats.org/officeDocument/2006/customXml" ds:itemID="{B7E8DF72-56D0-4B5E-82AC-7C1DB9EC8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D0F763-C934-40C3-96A7-DF96BED5E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88fc4b-665a-44ba-aafa-4c803a1810c3"/>
    <ds:schemaRef ds:uri="3fc5d4db-6833-42b1-8d1c-86d138aea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Whitmore letterhead</Template>
  <TotalTime>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Whitmore Park Primary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Head Teacher</dc:creator>
  <cp:lastModifiedBy>Jo Davis</cp:lastModifiedBy>
  <cp:revision>3</cp:revision>
  <cp:lastPrinted>2026-02-26T09:50:00Z</cp:lastPrinted>
  <dcterms:created xsi:type="dcterms:W3CDTF">2026-09-02T08:02:00Z</dcterms:created>
  <dcterms:modified xsi:type="dcterms:W3CDTF">2026-09-02T10:21:00Z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0x010100080E64EC8278244587B9230CFF159055</vt:lpwstr>
  </property>
  <property fmtid="{D5CDD505-2E9C-101B-9397-08002B2CF9AE}" pid="3" name="MediaServiceImageTags">
    <vt:lpwstr/>
  </property>
</Properties>
</file>