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C296" w14:textId="2DE0D1DF"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Dear</w:t>
      </w:r>
      <w:r w:rsidRPr="00416EEA">
        <w:rPr>
          <w:rFonts w:ascii="Calibri" w:hAnsi="Calibri" w:cs="Calibri"/>
          <w:sz w:val="24"/>
          <w:szCs w:val="24"/>
        </w:rPr>
        <w:t> </w:t>
      </w:r>
      <w:r w:rsidRPr="00416EEA">
        <w:rPr>
          <w:rFonts w:ascii="Sassoon Primary" w:hAnsi="Sassoon Primary" w:cstheme="minorHAnsi"/>
          <w:sz w:val="24"/>
          <w:szCs w:val="24"/>
        </w:rPr>
        <w:t>Parent</w:t>
      </w:r>
      <w:r w:rsidR="00416EEA" w:rsidRPr="00416EEA">
        <w:rPr>
          <w:rFonts w:ascii="Sassoon Primary" w:hAnsi="Sassoon Primary" w:cstheme="minorHAnsi"/>
          <w:sz w:val="24"/>
          <w:szCs w:val="24"/>
        </w:rPr>
        <w:t>/Carer</w:t>
      </w:r>
    </w:p>
    <w:p w14:paraId="43A9AE43"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 xml:space="preserve">We have received </w:t>
      </w:r>
      <w:proofErr w:type="gramStart"/>
      <w:r w:rsidRPr="00416EEA">
        <w:rPr>
          <w:rFonts w:ascii="Sassoon Primary" w:hAnsi="Sassoon Primary" w:cstheme="minorHAnsi"/>
          <w:sz w:val="24"/>
          <w:szCs w:val="24"/>
        </w:rPr>
        <w:t>a number of</w:t>
      </w:r>
      <w:proofErr w:type="gramEnd"/>
      <w:r w:rsidRPr="00416EEA">
        <w:rPr>
          <w:rFonts w:ascii="Sassoon Primary" w:hAnsi="Sassoon Primary" w:cstheme="minorHAnsi"/>
          <w:sz w:val="24"/>
          <w:szCs w:val="24"/>
        </w:rPr>
        <w:t xml:space="preserve"> concerns</w:t>
      </w:r>
      <w:r w:rsidRPr="00416EEA">
        <w:rPr>
          <w:rFonts w:ascii="Calibri" w:hAnsi="Calibri" w:cs="Calibri"/>
          <w:sz w:val="24"/>
          <w:szCs w:val="24"/>
        </w:rPr>
        <w:t> </w:t>
      </w:r>
      <w:r w:rsidRPr="00416EEA">
        <w:rPr>
          <w:rFonts w:ascii="Sassoon Primary" w:hAnsi="Sassoon Primary" w:cstheme="minorHAnsi"/>
          <w:sz w:val="24"/>
          <w:szCs w:val="24"/>
        </w:rPr>
        <w:t>regarding the staffing arrangements in 4Beta. We recognise that consistency and stability are important for children, and that the changes in staffing have been difficult at the start of this academic year.</w:t>
      </w:r>
      <w:r w:rsidRPr="00416EEA">
        <w:rPr>
          <w:rFonts w:ascii="Calibri" w:hAnsi="Calibri" w:cs="Calibri"/>
          <w:sz w:val="24"/>
          <w:szCs w:val="24"/>
        </w:rPr>
        <w:t>  </w:t>
      </w:r>
    </w:p>
    <w:p w14:paraId="5F8F1BE7"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We are committed to ensuring that the children in 4Beta receive a high-quality education and that any staffing changes have as little impact as possible on their learning and wellbeing.</w:t>
      </w:r>
      <w:r w:rsidRPr="00416EEA">
        <w:rPr>
          <w:rFonts w:ascii="Calibri" w:hAnsi="Calibri" w:cs="Calibri"/>
          <w:sz w:val="24"/>
          <w:szCs w:val="24"/>
        </w:rPr>
        <w:t> </w:t>
      </w:r>
    </w:p>
    <w:p w14:paraId="102E4569"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Long-term staffing</w:t>
      </w:r>
      <w:r w:rsidRPr="00416EEA">
        <w:rPr>
          <w:rFonts w:ascii="Calibri" w:hAnsi="Calibri" w:cs="Calibri"/>
          <w:sz w:val="24"/>
          <w:szCs w:val="24"/>
        </w:rPr>
        <w:t> </w:t>
      </w:r>
    </w:p>
    <w:p w14:paraId="5A29947A"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We are actively reviewing the staffing arrangements for 4Beta and are considering the best solution to ensure consistency for the children in the class. Mr Jeetay, one of our own cover teachers, will remain with the class for the forthcoming weeks.</w:t>
      </w:r>
      <w:r w:rsidRPr="00416EEA">
        <w:rPr>
          <w:rFonts w:ascii="Calibri" w:hAnsi="Calibri" w:cs="Calibri"/>
          <w:sz w:val="24"/>
          <w:szCs w:val="24"/>
        </w:rPr>
        <w:t> </w:t>
      </w:r>
      <w:r w:rsidRPr="00416EEA">
        <w:rPr>
          <w:rFonts w:ascii="Sassoon Primary" w:hAnsi="Sassoon Primary" w:cstheme="minorHAnsi"/>
          <w:sz w:val="24"/>
          <w:szCs w:val="24"/>
        </w:rPr>
        <w:t>We</w:t>
      </w:r>
      <w:r w:rsidRPr="00416EEA">
        <w:rPr>
          <w:rFonts w:ascii="Calibri" w:hAnsi="Calibri" w:cs="Calibri"/>
          <w:sz w:val="24"/>
          <w:szCs w:val="24"/>
        </w:rPr>
        <w:t> </w:t>
      </w:r>
      <w:r w:rsidRPr="00416EEA">
        <w:rPr>
          <w:rFonts w:ascii="Sassoon Primary" w:hAnsi="Sassoon Primary" w:cstheme="minorHAnsi"/>
          <w:sz w:val="24"/>
          <w:szCs w:val="24"/>
        </w:rPr>
        <w:t>will provide further communication to parents as soon as longer term arrangements are confirmed.</w:t>
      </w:r>
      <w:r w:rsidRPr="00416EEA">
        <w:rPr>
          <w:rFonts w:ascii="Calibri" w:hAnsi="Calibri" w:cs="Calibri"/>
          <w:sz w:val="24"/>
          <w:szCs w:val="24"/>
        </w:rPr>
        <w:t> </w:t>
      </w:r>
    </w:p>
    <w:p w14:paraId="0831E32A"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Learning and progress</w:t>
      </w:r>
      <w:r w:rsidRPr="00416EEA">
        <w:rPr>
          <w:rFonts w:ascii="Calibri" w:hAnsi="Calibri" w:cs="Calibri"/>
          <w:sz w:val="24"/>
          <w:szCs w:val="24"/>
        </w:rPr>
        <w:t> </w:t>
      </w:r>
    </w:p>
    <w:p w14:paraId="7CE489BC"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 xml:space="preserve">The progress and attainment of the children in 4Beta will continue to be closely monitored by the Year Group Leader (Mrs Bassi) and by the Assistant Headteacher responsible for teaching and learning (Mrs Sandhu). </w:t>
      </w:r>
      <w:r w:rsidRPr="00416EEA">
        <w:rPr>
          <w:rFonts w:ascii="Calibri" w:hAnsi="Calibri" w:cs="Calibri"/>
          <w:sz w:val="24"/>
          <w:szCs w:val="24"/>
        </w:rPr>
        <w:t> </w:t>
      </w:r>
      <w:r w:rsidRPr="00416EEA">
        <w:rPr>
          <w:rFonts w:ascii="Sassoon Primary" w:hAnsi="Sassoon Primary" w:cstheme="minorHAnsi"/>
          <w:sz w:val="24"/>
          <w:szCs w:val="24"/>
        </w:rPr>
        <w:t>Planning is overseen by the Year Group Leader to ensure consistency across the year group to ensure that the curriculum sequence is maintained and that learning builds appropriately from previous teaching.</w:t>
      </w:r>
      <w:r w:rsidRPr="00416EEA">
        <w:rPr>
          <w:rFonts w:ascii="Calibri" w:hAnsi="Calibri" w:cs="Calibri"/>
          <w:sz w:val="24"/>
          <w:szCs w:val="24"/>
        </w:rPr>
        <w:t> </w:t>
      </w:r>
    </w:p>
    <w:p w14:paraId="6684FC70"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Teachers and support staff working with the class have access to the children's assessment information</w:t>
      </w:r>
      <w:r w:rsidRPr="00416EEA">
        <w:rPr>
          <w:rFonts w:ascii="Calibri" w:hAnsi="Calibri" w:cs="Calibri"/>
          <w:sz w:val="24"/>
          <w:szCs w:val="24"/>
        </w:rPr>
        <w:t> </w:t>
      </w:r>
      <w:r w:rsidRPr="00416EEA">
        <w:rPr>
          <w:rFonts w:ascii="Sassoon Primary" w:hAnsi="Sassoon Primary" w:cstheme="minorHAnsi"/>
          <w:sz w:val="24"/>
          <w:szCs w:val="24"/>
        </w:rPr>
        <w:t xml:space="preserve">and individual needs such as medical needs or SEND plans. </w:t>
      </w:r>
      <w:r w:rsidRPr="00416EEA">
        <w:rPr>
          <w:rFonts w:ascii="Calibri" w:hAnsi="Calibri" w:cs="Calibri"/>
          <w:sz w:val="24"/>
          <w:szCs w:val="24"/>
        </w:rPr>
        <w:t> </w:t>
      </w:r>
    </w:p>
    <w:p w14:paraId="16D53A5E"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 xml:space="preserve">The Year Group Leader and Senior Leader will maintain a visible presence around the class and will regularly check on both the children's wellbeing and the quality and continuity of their learning. </w:t>
      </w:r>
      <w:r w:rsidRPr="00416EEA">
        <w:rPr>
          <w:rFonts w:ascii="Calibri" w:hAnsi="Calibri" w:cs="Calibri"/>
          <w:sz w:val="24"/>
          <w:szCs w:val="24"/>
        </w:rPr>
        <w:t> </w:t>
      </w:r>
    </w:p>
    <w:p w14:paraId="0D2CEE49"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 xml:space="preserve">We want to assure you that we are working closely on this matter to ensure consistency for your children. </w:t>
      </w:r>
      <w:r w:rsidRPr="00416EEA">
        <w:rPr>
          <w:rFonts w:ascii="Calibri" w:hAnsi="Calibri" w:cs="Calibri"/>
          <w:sz w:val="24"/>
          <w:szCs w:val="24"/>
        </w:rPr>
        <w:t> </w:t>
      </w:r>
    </w:p>
    <w:p w14:paraId="0FBE1A99"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Thank you for your ongoing support.</w:t>
      </w:r>
      <w:r w:rsidRPr="00416EEA">
        <w:rPr>
          <w:rFonts w:ascii="Calibri" w:hAnsi="Calibri" w:cs="Calibri"/>
          <w:sz w:val="24"/>
          <w:szCs w:val="24"/>
        </w:rPr>
        <w:t> </w:t>
      </w:r>
    </w:p>
    <w:p w14:paraId="0B0F1C47" w14:textId="77777777"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Kind regards,</w:t>
      </w:r>
      <w:r w:rsidRPr="00416EEA">
        <w:rPr>
          <w:rFonts w:ascii="Calibri" w:hAnsi="Calibri" w:cs="Calibri"/>
          <w:sz w:val="24"/>
          <w:szCs w:val="24"/>
        </w:rPr>
        <w:t> </w:t>
      </w:r>
    </w:p>
    <w:p w14:paraId="5DBC8836" w14:textId="65A4A64D" w:rsidR="00A94D64" w:rsidRPr="00416EEA" w:rsidRDefault="00A94D64" w:rsidP="00A94D64">
      <w:pPr>
        <w:rPr>
          <w:rFonts w:ascii="Sassoon Primary" w:hAnsi="Sassoon Primary" w:cstheme="minorHAnsi"/>
          <w:sz w:val="24"/>
          <w:szCs w:val="24"/>
        </w:rPr>
      </w:pPr>
      <w:r w:rsidRPr="00416EEA">
        <w:rPr>
          <w:rFonts w:ascii="Sassoon Primary" w:hAnsi="Sassoon Primary" w:cstheme="minorHAnsi"/>
          <w:sz w:val="24"/>
          <w:szCs w:val="24"/>
        </w:rPr>
        <w:t>Mrs McGibney</w:t>
      </w:r>
      <w:r w:rsidRPr="00416EEA">
        <w:rPr>
          <w:rFonts w:ascii="Calibri" w:hAnsi="Calibri" w:cs="Calibri"/>
          <w:sz w:val="24"/>
          <w:szCs w:val="24"/>
        </w:rPr>
        <w:t> </w:t>
      </w:r>
      <w:r w:rsidRPr="00416EEA">
        <w:rPr>
          <w:rFonts w:ascii="Sassoon Primary" w:hAnsi="Sassoon Primary" w:cstheme="minorHAnsi"/>
          <w:sz w:val="24"/>
          <w:szCs w:val="24"/>
        </w:rPr>
        <w:br/>
        <w:t>Headteache</w:t>
      </w:r>
      <w:r w:rsidR="00416EEA">
        <w:rPr>
          <w:rFonts w:ascii="Sassoon Primary" w:hAnsi="Sassoon Primary" w:cstheme="minorHAnsi"/>
          <w:sz w:val="24"/>
          <w:szCs w:val="24"/>
        </w:rPr>
        <w:t>r</w:t>
      </w:r>
    </w:p>
    <w:p w14:paraId="270AF288" w14:textId="7E383CC0" w:rsidR="002C2BC9" w:rsidRPr="000328E1" w:rsidRDefault="002C2BC9" w:rsidP="000328E1"/>
    <w:sectPr w:rsidR="002C2BC9" w:rsidRPr="000328E1" w:rsidSect="008132CE">
      <w:headerReference w:type="first" r:id="rId7"/>
      <w:footerReference w:type="first" r:id="rId8"/>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2EE9B" w14:textId="77777777" w:rsidR="007161F7" w:rsidRDefault="007161F7" w:rsidP="00A870FB">
      <w:pPr>
        <w:spacing w:after="0" w:line="240" w:lineRule="auto"/>
      </w:pPr>
      <w:r>
        <w:separator/>
      </w:r>
    </w:p>
  </w:endnote>
  <w:endnote w:type="continuationSeparator" w:id="0">
    <w:p w14:paraId="1BBAE1CA" w14:textId="77777777" w:rsidR="007161F7" w:rsidRDefault="007161F7"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399AE" w14:textId="77777777" w:rsidR="007161F7" w:rsidRDefault="007161F7" w:rsidP="00A870FB">
      <w:pPr>
        <w:spacing w:after="0" w:line="240" w:lineRule="auto"/>
      </w:pPr>
      <w:r>
        <w:separator/>
      </w:r>
    </w:p>
  </w:footnote>
  <w:footnote w:type="continuationSeparator" w:id="0">
    <w:p w14:paraId="5A5B3C87" w14:textId="77777777" w:rsidR="007161F7" w:rsidRDefault="007161F7"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7423"/>
    <w:multiLevelType w:val="multilevel"/>
    <w:tmpl w:val="7C66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0763D"/>
    <w:multiLevelType w:val="multilevel"/>
    <w:tmpl w:val="CDC6D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37229"/>
    <w:multiLevelType w:val="multilevel"/>
    <w:tmpl w:val="D750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8187E"/>
    <w:multiLevelType w:val="multilevel"/>
    <w:tmpl w:val="A8DA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F5A1D"/>
    <w:multiLevelType w:val="multilevel"/>
    <w:tmpl w:val="C4D0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47716"/>
    <w:multiLevelType w:val="multilevel"/>
    <w:tmpl w:val="A66E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250B9"/>
    <w:multiLevelType w:val="multilevel"/>
    <w:tmpl w:val="2D9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715D8"/>
    <w:multiLevelType w:val="multilevel"/>
    <w:tmpl w:val="4AF2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07609"/>
    <w:multiLevelType w:val="multilevel"/>
    <w:tmpl w:val="35F0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E455D"/>
    <w:multiLevelType w:val="multilevel"/>
    <w:tmpl w:val="74D0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C10C5"/>
    <w:multiLevelType w:val="multilevel"/>
    <w:tmpl w:val="07E8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1938DF"/>
    <w:multiLevelType w:val="multilevel"/>
    <w:tmpl w:val="0596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D14B2F"/>
    <w:multiLevelType w:val="multilevel"/>
    <w:tmpl w:val="2920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F540C7"/>
    <w:multiLevelType w:val="multilevel"/>
    <w:tmpl w:val="9A38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D024936"/>
    <w:multiLevelType w:val="multilevel"/>
    <w:tmpl w:val="CA4A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F66CB"/>
    <w:multiLevelType w:val="multilevel"/>
    <w:tmpl w:val="8F7C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A83A19"/>
    <w:multiLevelType w:val="multilevel"/>
    <w:tmpl w:val="2606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3716DF"/>
    <w:multiLevelType w:val="multilevel"/>
    <w:tmpl w:val="54409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382261"/>
    <w:multiLevelType w:val="hybridMultilevel"/>
    <w:tmpl w:val="54965BC0"/>
    <w:lvl w:ilvl="0" w:tplc="005E81EC">
      <w:numFmt w:val="bullet"/>
      <w:lvlText w:val="-"/>
      <w:lvlJc w:val="left"/>
      <w:pPr>
        <w:ind w:left="1080" w:hanging="360"/>
      </w:pPr>
      <w:rPr>
        <w:rFonts w:ascii="Calibri" w:eastAsia="Calibri" w:hAnsi="Calibri" w:cs="Calibr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0021CFD"/>
    <w:multiLevelType w:val="multilevel"/>
    <w:tmpl w:val="B070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9041C3"/>
    <w:multiLevelType w:val="multilevel"/>
    <w:tmpl w:val="1516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E73CED"/>
    <w:multiLevelType w:val="multilevel"/>
    <w:tmpl w:val="0AA6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4E0E45"/>
    <w:multiLevelType w:val="multilevel"/>
    <w:tmpl w:val="5EF2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A572B7"/>
    <w:multiLevelType w:val="multilevel"/>
    <w:tmpl w:val="36C8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A56F38"/>
    <w:multiLevelType w:val="multilevel"/>
    <w:tmpl w:val="F650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F03E94"/>
    <w:multiLevelType w:val="multilevel"/>
    <w:tmpl w:val="E608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C40650"/>
    <w:multiLevelType w:val="multilevel"/>
    <w:tmpl w:val="D46C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E111CA"/>
    <w:multiLevelType w:val="multilevel"/>
    <w:tmpl w:val="6CD0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E95CAA"/>
    <w:multiLevelType w:val="multilevel"/>
    <w:tmpl w:val="58FC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C36133"/>
    <w:multiLevelType w:val="multilevel"/>
    <w:tmpl w:val="5F9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1E6687"/>
    <w:multiLevelType w:val="multilevel"/>
    <w:tmpl w:val="4C48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F32194"/>
    <w:multiLevelType w:val="multilevel"/>
    <w:tmpl w:val="DC0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F57001"/>
    <w:multiLevelType w:val="multilevel"/>
    <w:tmpl w:val="658E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7F0117DE"/>
    <w:multiLevelType w:val="multilevel"/>
    <w:tmpl w:val="9694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384074">
    <w:abstractNumId w:val="15"/>
  </w:num>
  <w:num w:numId="2" w16cid:durableId="64107520">
    <w:abstractNumId w:val="13"/>
  </w:num>
  <w:num w:numId="3" w16cid:durableId="481121533">
    <w:abstractNumId w:val="4"/>
  </w:num>
  <w:num w:numId="4" w16cid:durableId="133067375">
    <w:abstractNumId w:val="20"/>
  </w:num>
  <w:num w:numId="5" w16cid:durableId="212281079">
    <w:abstractNumId w:val="47"/>
  </w:num>
  <w:num w:numId="6" w16cid:durableId="206988132">
    <w:abstractNumId w:val="31"/>
  </w:num>
  <w:num w:numId="7" w16cid:durableId="613908314">
    <w:abstractNumId w:val="23"/>
  </w:num>
  <w:num w:numId="8" w16cid:durableId="2144689950">
    <w:abstractNumId w:val="1"/>
  </w:num>
  <w:num w:numId="9" w16cid:durableId="828178702">
    <w:abstractNumId w:val="25"/>
  </w:num>
  <w:num w:numId="10" w16cid:durableId="264730067">
    <w:abstractNumId w:val="5"/>
  </w:num>
  <w:num w:numId="11" w16cid:durableId="769085077">
    <w:abstractNumId w:val="42"/>
  </w:num>
  <w:num w:numId="12" w16cid:durableId="1396516140">
    <w:abstractNumId w:val="40"/>
  </w:num>
  <w:num w:numId="13" w16cid:durableId="939995480">
    <w:abstractNumId w:val="26"/>
  </w:num>
  <w:num w:numId="14" w16cid:durableId="1329867059">
    <w:abstractNumId w:val="39"/>
  </w:num>
  <w:num w:numId="15" w16cid:durableId="576213295">
    <w:abstractNumId w:val="17"/>
  </w:num>
  <w:num w:numId="16" w16cid:durableId="1228998000">
    <w:abstractNumId w:val="43"/>
  </w:num>
  <w:num w:numId="17" w16cid:durableId="657415476">
    <w:abstractNumId w:val="22"/>
  </w:num>
  <w:num w:numId="18" w16cid:durableId="999389615">
    <w:abstractNumId w:val="29"/>
  </w:num>
  <w:num w:numId="19" w16cid:durableId="443892071">
    <w:abstractNumId w:val="45"/>
  </w:num>
  <w:num w:numId="20" w16cid:durableId="1000304732">
    <w:abstractNumId w:val="21"/>
  </w:num>
  <w:num w:numId="21" w16cid:durableId="1401060281">
    <w:abstractNumId w:val="30"/>
  </w:num>
  <w:num w:numId="22" w16cid:durableId="1317104865">
    <w:abstractNumId w:val="24"/>
  </w:num>
  <w:num w:numId="23" w16cid:durableId="592473674">
    <w:abstractNumId w:val="33"/>
  </w:num>
  <w:num w:numId="24" w16cid:durableId="537621109">
    <w:abstractNumId w:val="32"/>
  </w:num>
  <w:num w:numId="25" w16cid:durableId="922254862">
    <w:abstractNumId w:val="18"/>
  </w:num>
  <w:num w:numId="26" w16cid:durableId="2023975621">
    <w:abstractNumId w:val="2"/>
  </w:num>
  <w:num w:numId="27" w16cid:durableId="1341272155">
    <w:abstractNumId w:val="28"/>
  </w:num>
  <w:num w:numId="28" w16cid:durableId="1488782860">
    <w:abstractNumId w:val="27"/>
  </w:num>
  <w:num w:numId="29" w16cid:durableId="1810315604">
    <w:abstractNumId w:val="38"/>
  </w:num>
  <w:num w:numId="30" w16cid:durableId="128481161">
    <w:abstractNumId w:val="6"/>
  </w:num>
  <w:num w:numId="31" w16cid:durableId="631836823">
    <w:abstractNumId w:val="9"/>
  </w:num>
  <w:num w:numId="32" w16cid:durableId="501357407">
    <w:abstractNumId w:val="7"/>
  </w:num>
  <w:num w:numId="33" w16cid:durableId="1122380798">
    <w:abstractNumId w:val="12"/>
  </w:num>
  <w:num w:numId="34" w16cid:durableId="771321552">
    <w:abstractNumId w:val="11"/>
  </w:num>
  <w:num w:numId="35" w16cid:durableId="827982786">
    <w:abstractNumId w:val="41"/>
  </w:num>
  <w:num w:numId="36" w16cid:durableId="766509372">
    <w:abstractNumId w:val="36"/>
  </w:num>
  <w:num w:numId="37" w16cid:durableId="1282147959">
    <w:abstractNumId w:val="8"/>
  </w:num>
  <w:num w:numId="38" w16cid:durableId="356935040">
    <w:abstractNumId w:val="14"/>
  </w:num>
  <w:num w:numId="39" w16cid:durableId="365756619">
    <w:abstractNumId w:val="48"/>
  </w:num>
  <w:num w:numId="40" w16cid:durableId="87241432">
    <w:abstractNumId w:val="3"/>
  </w:num>
  <w:num w:numId="41" w16cid:durableId="2133866632">
    <w:abstractNumId w:val="19"/>
  </w:num>
  <w:num w:numId="42" w16cid:durableId="40440748">
    <w:abstractNumId w:val="46"/>
  </w:num>
  <w:num w:numId="43" w16cid:durableId="1793211949">
    <w:abstractNumId w:val="35"/>
  </w:num>
  <w:num w:numId="44" w16cid:durableId="639651389">
    <w:abstractNumId w:val="0"/>
  </w:num>
  <w:num w:numId="45" w16cid:durableId="1508666547">
    <w:abstractNumId w:val="34"/>
  </w:num>
  <w:num w:numId="46" w16cid:durableId="1132551693">
    <w:abstractNumId w:val="10"/>
  </w:num>
  <w:num w:numId="47" w16cid:durableId="523516141">
    <w:abstractNumId w:val="44"/>
  </w:num>
  <w:num w:numId="48" w16cid:durableId="375082641">
    <w:abstractNumId w:val="16"/>
  </w:num>
  <w:num w:numId="49" w16cid:durableId="81055582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4E9"/>
    <w:rsid w:val="00014BC4"/>
    <w:rsid w:val="00021A32"/>
    <w:rsid w:val="00031429"/>
    <w:rsid w:val="000328E1"/>
    <w:rsid w:val="00036589"/>
    <w:rsid w:val="00055F9E"/>
    <w:rsid w:val="0006446A"/>
    <w:rsid w:val="00075990"/>
    <w:rsid w:val="00081FB8"/>
    <w:rsid w:val="00083C7A"/>
    <w:rsid w:val="00083C7E"/>
    <w:rsid w:val="00083E57"/>
    <w:rsid w:val="0009751D"/>
    <w:rsid w:val="000A3569"/>
    <w:rsid w:val="000B1262"/>
    <w:rsid w:val="000C1B2B"/>
    <w:rsid w:val="000D1ABC"/>
    <w:rsid w:val="000D620E"/>
    <w:rsid w:val="000E066C"/>
    <w:rsid w:val="000E0F42"/>
    <w:rsid w:val="000E14F7"/>
    <w:rsid w:val="000E5A04"/>
    <w:rsid w:val="000F5CC9"/>
    <w:rsid w:val="00103A65"/>
    <w:rsid w:val="0010449E"/>
    <w:rsid w:val="00104C80"/>
    <w:rsid w:val="00104FB1"/>
    <w:rsid w:val="001121AC"/>
    <w:rsid w:val="0012632E"/>
    <w:rsid w:val="0013372D"/>
    <w:rsid w:val="00137652"/>
    <w:rsid w:val="0015131E"/>
    <w:rsid w:val="0015504E"/>
    <w:rsid w:val="00157E57"/>
    <w:rsid w:val="00171639"/>
    <w:rsid w:val="00171D3B"/>
    <w:rsid w:val="001777D1"/>
    <w:rsid w:val="0018346F"/>
    <w:rsid w:val="00183FA8"/>
    <w:rsid w:val="0018717D"/>
    <w:rsid w:val="00194FF6"/>
    <w:rsid w:val="001B0C3C"/>
    <w:rsid w:val="001D4461"/>
    <w:rsid w:val="001E2529"/>
    <w:rsid w:val="001E6D1C"/>
    <w:rsid w:val="00200AC3"/>
    <w:rsid w:val="00200BDC"/>
    <w:rsid w:val="00205220"/>
    <w:rsid w:val="00213995"/>
    <w:rsid w:val="002240A7"/>
    <w:rsid w:val="00233796"/>
    <w:rsid w:val="002448DD"/>
    <w:rsid w:val="002473EB"/>
    <w:rsid w:val="00247F6A"/>
    <w:rsid w:val="00253760"/>
    <w:rsid w:val="00254C96"/>
    <w:rsid w:val="002563CD"/>
    <w:rsid w:val="00267FEB"/>
    <w:rsid w:val="00270304"/>
    <w:rsid w:val="00286750"/>
    <w:rsid w:val="00292F97"/>
    <w:rsid w:val="002A5715"/>
    <w:rsid w:val="002B10F0"/>
    <w:rsid w:val="002B68E1"/>
    <w:rsid w:val="002C211F"/>
    <w:rsid w:val="002C2BC9"/>
    <w:rsid w:val="002D2965"/>
    <w:rsid w:val="002E404F"/>
    <w:rsid w:val="002E79B0"/>
    <w:rsid w:val="002F1F82"/>
    <w:rsid w:val="00314079"/>
    <w:rsid w:val="00321FD2"/>
    <w:rsid w:val="00330B35"/>
    <w:rsid w:val="003319CD"/>
    <w:rsid w:val="003339CF"/>
    <w:rsid w:val="00337E9B"/>
    <w:rsid w:val="00341AEF"/>
    <w:rsid w:val="0035117A"/>
    <w:rsid w:val="003556A4"/>
    <w:rsid w:val="00364D1D"/>
    <w:rsid w:val="00366FDF"/>
    <w:rsid w:val="00373020"/>
    <w:rsid w:val="00375381"/>
    <w:rsid w:val="00383321"/>
    <w:rsid w:val="003A5EA9"/>
    <w:rsid w:val="003B2FBB"/>
    <w:rsid w:val="003B346E"/>
    <w:rsid w:val="003B4E48"/>
    <w:rsid w:val="003B60DC"/>
    <w:rsid w:val="003C1AFE"/>
    <w:rsid w:val="003C5737"/>
    <w:rsid w:val="003C58D1"/>
    <w:rsid w:val="003D2F92"/>
    <w:rsid w:val="003D4B7D"/>
    <w:rsid w:val="003E04FB"/>
    <w:rsid w:val="003E2035"/>
    <w:rsid w:val="003E4E1C"/>
    <w:rsid w:val="003F020B"/>
    <w:rsid w:val="003F21EC"/>
    <w:rsid w:val="00401F43"/>
    <w:rsid w:val="00401FA2"/>
    <w:rsid w:val="004044B6"/>
    <w:rsid w:val="00404CA2"/>
    <w:rsid w:val="00405D77"/>
    <w:rsid w:val="004060B1"/>
    <w:rsid w:val="004106D3"/>
    <w:rsid w:val="004127D9"/>
    <w:rsid w:val="0041330E"/>
    <w:rsid w:val="0041352C"/>
    <w:rsid w:val="00413C0A"/>
    <w:rsid w:val="00416EEA"/>
    <w:rsid w:val="0041731D"/>
    <w:rsid w:val="0042091C"/>
    <w:rsid w:val="0042351F"/>
    <w:rsid w:val="004274AF"/>
    <w:rsid w:val="004345D4"/>
    <w:rsid w:val="00436306"/>
    <w:rsid w:val="00441091"/>
    <w:rsid w:val="00441157"/>
    <w:rsid w:val="00442DED"/>
    <w:rsid w:val="00446294"/>
    <w:rsid w:val="00447A96"/>
    <w:rsid w:val="0045443D"/>
    <w:rsid w:val="0046397C"/>
    <w:rsid w:val="0047422A"/>
    <w:rsid w:val="0047510B"/>
    <w:rsid w:val="00485279"/>
    <w:rsid w:val="00493C69"/>
    <w:rsid w:val="004A08CA"/>
    <w:rsid w:val="004A6156"/>
    <w:rsid w:val="004C37DA"/>
    <w:rsid w:val="004C6A21"/>
    <w:rsid w:val="004D4E41"/>
    <w:rsid w:val="004F5351"/>
    <w:rsid w:val="004F78BD"/>
    <w:rsid w:val="004F7968"/>
    <w:rsid w:val="00501797"/>
    <w:rsid w:val="00503C44"/>
    <w:rsid w:val="005108AC"/>
    <w:rsid w:val="00512C83"/>
    <w:rsid w:val="005153F9"/>
    <w:rsid w:val="00520104"/>
    <w:rsid w:val="00522F69"/>
    <w:rsid w:val="00527FF2"/>
    <w:rsid w:val="00532A80"/>
    <w:rsid w:val="0053352C"/>
    <w:rsid w:val="00535359"/>
    <w:rsid w:val="00541241"/>
    <w:rsid w:val="0054575F"/>
    <w:rsid w:val="005561A5"/>
    <w:rsid w:val="005653ED"/>
    <w:rsid w:val="00570B96"/>
    <w:rsid w:val="005729A3"/>
    <w:rsid w:val="00572BE8"/>
    <w:rsid w:val="005806A5"/>
    <w:rsid w:val="00580DE4"/>
    <w:rsid w:val="00591FE0"/>
    <w:rsid w:val="005A195D"/>
    <w:rsid w:val="005B2D51"/>
    <w:rsid w:val="005B32DF"/>
    <w:rsid w:val="005B6862"/>
    <w:rsid w:val="005C1EE3"/>
    <w:rsid w:val="005D232A"/>
    <w:rsid w:val="005E4693"/>
    <w:rsid w:val="005E4D76"/>
    <w:rsid w:val="005F4C8B"/>
    <w:rsid w:val="00603366"/>
    <w:rsid w:val="00617DEF"/>
    <w:rsid w:val="00621451"/>
    <w:rsid w:val="006248C1"/>
    <w:rsid w:val="00627326"/>
    <w:rsid w:val="0063686C"/>
    <w:rsid w:val="00637C65"/>
    <w:rsid w:val="00655390"/>
    <w:rsid w:val="00673E9E"/>
    <w:rsid w:val="00675551"/>
    <w:rsid w:val="00675D3E"/>
    <w:rsid w:val="00677112"/>
    <w:rsid w:val="00697F51"/>
    <w:rsid w:val="006A6909"/>
    <w:rsid w:val="006B238D"/>
    <w:rsid w:val="006B23EE"/>
    <w:rsid w:val="006B425D"/>
    <w:rsid w:val="006C3B11"/>
    <w:rsid w:val="006D1AF7"/>
    <w:rsid w:val="006D226B"/>
    <w:rsid w:val="006D5088"/>
    <w:rsid w:val="006E5D8A"/>
    <w:rsid w:val="006F03FB"/>
    <w:rsid w:val="006F36F3"/>
    <w:rsid w:val="007149C6"/>
    <w:rsid w:val="007161F7"/>
    <w:rsid w:val="00717EAD"/>
    <w:rsid w:val="00726E90"/>
    <w:rsid w:val="0073099E"/>
    <w:rsid w:val="00731A3E"/>
    <w:rsid w:val="00735862"/>
    <w:rsid w:val="007439A4"/>
    <w:rsid w:val="00746014"/>
    <w:rsid w:val="00754E09"/>
    <w:rsid w:val="00761552"/>
    <w:rsid w:val="0076541D"/>
    <w:rsid w:val="007658A5"/>
    <w:rsid w:val="00766731"/>
    <w:rsid w:val="007707C1"/>
    <w:rsid w:val="00780075"/>
    <w:rsid w:val="00782F7D"/>
    <w:rsid w:val="007832CE"/>
    <w:rsid w:val="00791C6A"/>
    <w:rsid w:val="00792114"/>
    <w:rsid w:val="00796638"/>
    <w:rsid w:val="007A739F"/>
    <w:rsid w:val="007B06B6"/>
    <w:rsid w:val="007C1126"/>
    <w:rsid w:val="007D005F"/>
    <w:rsid w:val="007D048C"/>
    <w:rsid w:val="007D798B"/>
    <w:rsid w:val="007F4625"/>
    <w:rsid w:val="007F699F"/>
    <w:rsid w:val="007F7868"/>
    <w:rsid w:val="00812166"/>
    <w:rsid w:val="008132CE"/>
    <w:rsid w:val="0081529A"/>
    <w:rsid w:val="00824976"/>
    <w:rsid w:val="008276F4"/>
    <w:rsid w:val="00833804"/>
    <w:rsid w:val="00834455"/>
    <w:rsid w:val="008436A6"/>
    <w:rsid w:val="00846F67"/>
    <w:rsid w:val="00852020"/>
    <w:rsid w:val="00854193"/>
    <w:rsid w:val="008656A9"/>
    <w:rsid w:val="00867CF6"/>
    <w:rsid w:val="008710D4"/>
    <w:rsid w:val="008738A4"/>
    <w:rsid w:val="00877ED7"/>
    <w:rsid w:val="00881272"/>
    <w:rsid w:val="008829EC"/>
    <w:rsid w:val="00895049"/>
    <w:rsid w:val="008960D7"/>
    <w:rsid w:val="008B632E"/>
    <w:rsid w:val="008C3C45"/>
    <w:rsid w:val="008C49FE"/>
    <w:rsid w:val="008D2625"/>
    <w:rsid w:val="008D6A22"/>
    <w:rsid w:val="008E0B47"/>
    <w:rsid w:val="008E3AF9"/>
    <w:rsid w:val="008E6BBE"/>
    <w:rsid w:val="008F0448"/>
    <w:rsid w:val="008F0511"/>
    <w:rsid w:val="008F1E46"/>
    <w:rsid w:val="008F3561"/>
    <w:rsid w:val="00902C74"/>
    <w:rsid w:val="00903862"/>
    <w:rsid w:val="00904B4A"/>
    <w:rsid w:val="009211E1"/>
    <w:rsid w:val="00924F5C"/>
    <w:rsid w:val="00925538"/>
    <w:rsid w:val="009407C3"/>
    <w:rsid w:val="009407E8"/>
    <w:rsid w:val="0094188C"/>
    <w:rsid w:val="00944386"/>
    <w:rsid w:val="00950E30"/>
    <w:rsid w:val="009531C3"/>
    <w:rsid w:val="00960C76"/>
    <w:rsid w:val="00961184"/>
    <w:rsid w:val="0096294B"/>
    <w:rsid w:val="0098189B"/>
    <w:rsid w:val="009837A1"/>
    <w:rsid w:val="00995D71"/>
    <w:rsid w:val="009A1CC9"/>
    <w:rsid w:val="009A34B4"/>
    <w:rsid w:val="009A6C8C"/>
    <w:rsid w:val="009B0465"/>
    <w:rsid w:val="009C2747"/>
    <w:rsid w:val="009C513B"/>
    <w:rsid w:val="009D1269"/>
    <w:rsid w:val="009D1D67"/>
    <w:rsid w:val="009D6DEA"/>
    <w:rsid w:val="009E6AC6"/>
    <w:rsid w:val="009F54ED"/>
    <w:rsid w:val="00A11D12"/>
    <w:rsid w:val="00A16E20"/>
    <w:rsid w:val="00A17468"/>
    <w:rsid w:val="00A200DA"/>
    <w:rsid w:val="00A2200F"/>
    <w:rsid w:val="00A242B3"/>
    <w:rsid w:val="00A26E5B"/>
    <w:rsid w:val="00A31CC0"/>
    <w:rsid w:val="00A41D24"/>
    <w:rsid w:val="00A54EC0"/>
    <w:rsid w:val="00A60E28"/>
    <w:rsid w:val="00A64837"/>
    <w:rsid w:val="00A64FE4"/>
    <w:rsid w:val="00A754AD"/>
    <w:rsid w:val="00A77C93"/>
    <w:rsid w:val="00A814ED"/>
    <w:rsid w:val="00A81FB7"/>
    <w:rsid w:val="00A870FB"/>
    <w:rsid w:val="00A94009"/>
    <w:rsid w:val="00A94D64"/>
    <w:rsid w:val="00A951FB"/>
    <w:rsid w:val="00A963E5"/>
    <w:rsid w:val="00AA0B32"/>
    <w:rsid w:val="00AA6834"/>
    <w:rsid w:val="00AA6F05"/>
    <w:rsid w:val="00AC76B2"/>
    <w:rsid w:val="00AC7E48"/>
    <w:rsid w:val="00AC7F7D"/>
    <w:rsid w:val="00AD3072"/>
    <w:rsid w:val="00AE0BC6"/>
    <w:rsid w:val="00AE26D0"/>
    <w:rsid w:val="00AE75DB"/>
    <w:rsid w:val="00AF6734"/>
    <w:rsid w:val="00B00AD4"/>
    <w:rsid w:val="00B07CE2"/>
    <w:rsid w:val="00B119F3"/>
    <w:rsid w:val="00B2696E"/>
    <w:rsid w:val="00B304D4"/>
    <w:rsid w:val="00B31A38"/>
    <w:rsid w:val="00B329EB"/>
    <w:rsid w:val="00B44E65"/>
    <w:rsid w:val="00B573DC"/>
    <w:rsid w:val="00B6790D"/>
    <w:rsid w:val="00B807E1"/>
    <w:rsid w:val="00B821D1"/>
    <w:rsid w:val="00B84E57"/>
    <w:rsid w:val="00B85E40"/>
    <w:rsid w:val="00B87A73"/>
    <w:rsid w:val="00B91170"/>
    <w:rsid w:val="00B9214E"/>
    <w:rsid w:val="00BA487C"/>
    <w:rsid w:val="00BB2490"/>
    <w:rsid w:val="00BB3B86"/>
    <w:rsid w:val="00BC1AEB"/>
    <w:rsid w:val="00BC49AC"/>
    <w:rsid w:val="00BD7145"/>
    <w:rsid w:val="00BE1A5F"/>
    <w:rsid w:val="00BF39B3"/>
    <w:rsid w:val="00BF550E"/>
    <w:rsid w:val="00C02499"/>
    <w:rsid w:val="00C06AB1"/>
    <w:rsid w:val="00C16C3A"/>
    <w:rsid w:val="00C1744D"/>
    <w:rsid w:val="00C202F8"/>
    <w:rsid w:val="00C23309"/>
    <w:rsid w:val="00C41CAF"/>
    <w:rsid w:val="00C429EF"/>
    <w:rsid w:val="00C540C0"/>
    <w:rsid w:val="00C56B6B"/>
    <w:rsid w:val="00C607DA"/>
    <w:rsid w:val="00C613EC"/>
    <w:rsid w:val="00C61C6F"/>
    <w:rsid w:val="00C643EE"/>
    <w:rsid w:val="00C775E5"/>
    <w:rsid w:val="00C8538E"/>
    <w:rsid w:val="00C87459"/>
    <w:rsid w:val="00C874D6"/>
    <w:rsid w:val="00C9015C"/>
    <w:rsid w:val="00C96920"/>
    <w:rsid w:val="00CB2668"/>
    <w:rsid w:val="00CC16DA"/>
    <w:rsid w:val="00CC7180"/>
    <w:rsid w:val="00CD59C0"/>
    <w:rsid w:val="00CE5C0D"/>
    <w:rsid w:val="00D01565"/>
    <w:rsid w:val="00D075E7"/>
    <w:rsid w:val="00D23C13"/>
    <w:rsid w:val="00D25A4B"/>
    <w:rsid w:val="00D31CBC"/>
    <w:rsid w:val="00D325BF"/>
    <w:rsid w:val="00D425C1"/>
    <w:rsid w:val="00D46171"/>
    <w:rsid w:val="00D50F2E"/>
    <w:rsid w:val="00D510ED"/>
    <w:rsid w:val="00D524B5"/>
    <w:rsid w:val="00D7148B"/>
    <w:rsid w:val="00D73467"/>
    <w:rsid w:val="00D745B0"/>
    <w:rsid w:val="00D825C3"/>
    <w:rsid w:val="00D82DFE"/>
    <w:rsid w:val="00D85ABA"/>
    <w:rsid w:val="00D86795"/>
    <w:rsid w:val="00D927C8"/>
    <w:rsid w:val="00D935DD"/>
    <w:rsid w:val="00D9769D"/>
    <w:rsid w:val="00DA4789"/>
    <w:rsid w:val="00DB5161"/>
    <w:rsid w:val="00DB6EB5"/>
    <w:rsid w:val="00DB77A8"/>
    <w:rsid w:val="00DC0CCD"/>
    <w:rsid w:val="00DC3CD6"/>
    <w:rsid w:val="00DD4B27"/>
    <w:rsid w:val="00DD5765"/>
    <w:rsid w:val="00DD5B7C"/>
    <w:rsid w:val="00DE6EFA"/>
    <w:rsid w:val="00DE7A03"/>
    <w:rsid w:val="00DF1020"/>
    <w:rsid w:val="00DF4BB3"/>
    <w:rsid w:val="00E11AE9"/>
    <w:rsid w:val="00E12B36"/>
    <w:rsid w:val="00E12F17"/>
    <w:rsid w:val="00E14ABF"/>
    <w:rsid w:val="00E1620C"/>
    <w:rsid w:val="00E32A12"/>
    <w:rsid w:val="00E365D1"/>
    <w:rsid w:val="00E446F1"/>
    <w:rsid w:val="00E46525"/>
    <w:rsid w:val="00E46C3F"/>
    <w:rsid w:val="00E53ED4"/>
    <w:rsid w:val="00E5646D"/>
    <w:rsid w:val="00E57702"/>
    <w:rsid w:val="00E57877"/>
    <w:rsid w:val="00E777D0"/>
    <w:rsid w:val="00E80BEF"/>
    <w:rsid w:val="00E91071"/>
    <w:rsid w:val="00E9241A"/>
    <w:rsid w:val="00E96C3F"/>
    <w:rsid w:val="00EB46A7"/>
    <w:rsid w:val="00EB4E38"/>
    <w:rsid w:val="00EB69E5"/>
    <w:rsid w:val="00EC5BE5"/>
    <w:rsid w:val="00ED715C"/>
    <w:rsid w:val="00EE3B5E"/>
    <w:rsid w:val="00EF5900"/>
    <w:rsid w:val="00F01022"/>
    <w:rsid w:val="00F14B9E"/>
    <w:rsid w:val="00F16DE5"/>
    <w:rsid w:val="00F218DF"/>
    <w:rsid w:val="00F25B19"/>
    <w:rsid w:val="00F325BA"/>
    <w:rsid w:val="00F470B2"/>
    <w:rsid w:val="00F55234"/>
    <w:rsid w:val="00F554D1"/>
    <w:rsid w:val="00F71C2A"/>
    <w:rsid w:val="00F72CDC"/>
    <w:rsid w:val="00F8336D"/>
    <w:rsid w:val="00F83606"/>
    <w:rsid w:val="00F96E82"/>
    <w:rsid w:val="00FA2859"/>
    <w:rsid w:val="00FA60E7"/>
    <w:rsid w:val="00FC137A"/>
    <w:rsid w:val="00FC1FA5"/>
    <w:rsid w:val="00FC75E1"/>
    <w:rsid w:val="00FD53F9"/>
    <w:rsid w:val="00FE0E12"/>
    <w:rsid w:val="00FE16A5"/>
    <w:rsid w:val="00FE1CBE"/>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1">
    <w:name w:val="heading 1"/>
    <w:basedOn w:val="Normal"/>
    <w:next w:val="Normal"/>
    <w:link w:val="Heading1Char"/>
    <w:uiPriority w:val="9"/>
    <w:qFormat/>
    <w:rsid w:val="00BF55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F55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 w:type="character" w:styleId="UnresolvedMention">
    <w:name w:val="Unresolved Mention"/>
    <w:basedOn w:val="DefaultParagraphFont"/>
    <w:uiPriority w:val="99"/>
    <w:semiHidden/>
    <w:unhideWhenUsed/>
    <w:rsid w:val="00A11D12"/>
    <w:rPr>
      <w:color w:val="605E5C"/>
      <w:shd w:val="clear" w:color="auto" w:fill="E1DFDD"/>
    </w:rPr>
  </w:style>
  <w:style w:type="character" w:customStyle="1" w:styleId="s9">
    <w:name w:val="s9"/>
    <w:basedOn w:val="DefaultParagraphFont"/>
    <w:rsid w:val="001E6D1C"/>
  </w:style>
  <w:style w:type="character" w:customStyle="1" w:styleId="s14">
    <w:name w:val="s14"/>
    <w:basedOn w:val="DefaultParagraphFont"/>
    <w:rsid w:val="001E6D1C"/>
  </w:style>
  <w:style w:type="paragraph" w:customStyle="1" w:styleId="c1">
    <w:name w:val="c1"/>
    <w:basedOn w:val="Normal"/>
    <w:rsid w:val="003E2035"/>
    <w:pPr>
      <w:widowControl/>
      <w:spacing w:before="100" w:beforeAutospacing="1" w:after="100" w:afterAutospacing="1" w:line="240" w:lineRule="auto"/>
    </w:pPr>
    <w:rPr>
      <w:rFonts w:ascii="Times New Roman" w:eastAsia="Times New Roman" w:hAnsi="Times New Roman"/>
      <w:sz w:val="20"/>
      <w:szCs w:val="20"/>
      <w:lang w:eastAsia="en-GB"/>
    </w:rPr>
  </w:style>
  <w:style w:type="paragraph" w:customStyle="1" w:styleId="xmsonormal">
    <w:name w:val="x_msonormal"/>
    <w:basedOn w:val="Normal"/>
    <w:rsid w:val="00950E3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BF550E"/>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BF550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2" ma:contentTypeDescription="Create a new document." ma:contentTypeScope="" ma:versionID="705ec77a958c25cd3cf7bce3af79a37f">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688efd7dcde54fe04f0f02970707c61a"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0A36D9AB-CE57-4F40-B9BA-95D030AC75C8}"/>
</file>

<file path=customXml/itemProps2.xml><?xml version="1.0" encoding="utf-8"?>
<ds:datastoreItem xmlns:ds="http://schemas.openxmlformats.org/officeDocument/2006/customXml" ds:itemID="{2FF70630-730C-422F-AE0E-D095E811625C}"/>
</file>

<file path=customXml/itemProps3.xml><?xml version="1.0" encoding="utf-8"?>
<ds:datastoreItem xmlns:ds="http://schemas.openxmlformats.org/officeDocument/2006/customXml" ds:itemID="{F980FBD0-EDAF-473A-A4A1-3C043DF9666A}"/>
</file>

<file path=docProps/app.xml><?xml version="1.0" encoding="utf-8"?>
<Properties xmlns="http://schemas.openxmlformats.org/officeDocument/2006/extended-properties" xmlns:vt="http://schemas.openxmlformats.org/officeDocument/2006/docPropsVTypes">
  <Template>Whitmore letterhead</Template>
  <TotalTime>1</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Jo Davis</cp:lastModifiedBy>
  <cp:revision>2</cp:revision>
  <cp:lastPrinted>2026-02-26T09:50:00Z</cp:lastPrinted>
  <dcterms:created xsi:type="dcterms:W3CDTF">2026-09-21T13:49:00Z</dcterms:created>
  <dcterms:modified xsi:type="dcterms:W3CDTF">2026-09-21T13:49:00Z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ies>
</file>