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8ED36" w14:textId="77777777" w:rsidR="009D6DEA" w:rsidRPr="00DC364B" w:rsidRDefault="009D6DEA" w:rsidP="009D6DEA">
      <w:pPr>
        <w:rPr>
          <w:rFonts w:ascii="Sassoon Primary" w:hAnsi="Sassoon Primary" w:cstheme="minorHAnsi"/>
          <w:sz w:val="24"/>
          <w:szCs w:val="24"/>
        </w:rPr>
      </w:pPr>
      <w:r w:rsidRPr="00DC364B">
        <w:rPr>
          <w:rFonts w:ascii="Sassoon Primary" w:hAnsi="Sassoon Primary" w:cstheme="minorHAnsi"/>
          <w:sz w:val="24"/>
          <w:szCs w:val="24"/>
        </w:rPr>
        <w:t>Tuesday 2</w:t>
      </w:r>
      <w:r w:rsidRPr="00DC364B">
        <w:rPr>
          <w:rFonts w:ascii="Sassoon Primary" w:hAnsi="Sassoon Primary" w:cstheme="minorHAnsi"/>
          <w:sz w:val="24"/>
          <w:szCs w:val="24"/>
          <w:vertAlign w:val="superscript"/>
        </w:rPr>
        <w:t>nd</w:t>
      </w:r>
      <w:r w:rsidRPr="00DC364B">
        <w:rPr>
          <w:rFonts w:ascii="Sassoon Primary" w:hAnsi="Sassoon Primary" w:cstheme="minorHAnsi"/>
          <w:sz w:val="24"/>
          <w:szCs w:val="24"/>
        </w:rPr>
        <w:t xml:space="preserve"> September 2026</w:t>
      </w:r>
    </w:p>
    <w:p w14:paraId="1200C653" w14:textId="77777777" w:rsidR="009D6DEA" w:rsidRPr="00DC364B" w:rsidRDefault="009D6DEA" w:rsidP="009D6DEA">
      <w:pPr>
        <w:rPr>
          <w:rFonts w:ascii="Sassoon Primary" w:hAnsi="Sassoon Primary" w:cstheme="minorHAnsi"/>
          <w:sz w:val="24"/>
          <w:szCs w:val="24"/>
        </w:rPr>
      </w:pPr>
    </w:p>
    <w:p w14:paraId="782F85C7" w14:textId="77777777" w:rsidR="002B4468" w:rsidRPr="00DC364B" w:rsidRDefault="002B4468" w:rsidP="002B4468">
      <w:pPr>
        <w:rPr>
          <w:rFonts w:ascii="Sassoon Primary" w:hAnsi="Sassoon Primary" w:cstheme="minorHAnsi"/>
          <w:sz w:val="24"/>
          <w:szCs w:val="24"/>
        </w:rPr>
      </w:pPr>
      <w:r w:rsidRPr="00DC364B">
        <w:rPr>
          <w:rFonts w:ascii="Sassoon Primary" w:hAnsi="Sassoon Primary" w:cstheme="minorHAnsi"/>
          <w:sz w:val="24"/>
          <w:szCs w:val="24"/>
        </w:rPr>
        <w:t>Dear Parents/Carers,</w:t>
      </w:r>
    </w:p>
    <w:p w14:paraId="522C17CE" w14:textId="507E3A05" w:rsidR="002B4468" w:rsidRPr="00DC364B" w:rsidRDefault="002B4468" w:rsidP="002B4468">
      <w:pPr>
        <w:rPr>
          <w:rFonts w:ascii="Sassoon Primary" w:hAnsi="Sassoon Primary" w:cstheme="minorHAnsi"/>
          <w:sz w:val="24"/>
          <w:szCs w:val="24"/>
        </w:rPr>
      </w:pPr>
      <w:r w:rsidRPr="00DC364B">
        <w:rPr>
          <w:rFonts w:ascii="Sassoon Primary" w:hAnsi="Sassoon Primary" w:cstheme="minorHAnsi"/>
          <w:sz w:val="24"/>
          <w:szCs w:val="24"/>
        </w:rPr>
        <w:t>Temporary Change to Teaching Arrangements</w:t>
      </w:r>
      <w:r w:rsidR="00DC364B" w:rsidRPr="00DC364B">
        <w:rPr>
          <w:rFonts w:ascii="Sassoon Primary" w:hAnsi="Sassoon Primary" w:cstheme="minorHAnsi"/>
          <w:sz w:val="24"/>
          <w:szCs w:val="24"/>
        </w:rPr>
        <w:t xml:space="preserve"> – 5G</w:t>
      </w:r>
    </w:p>
    <w:p w14:paraId="009A2510" w14:textId="77777777" w:rsidR="002B4468" w:rsidRPr="00DC364B" w:rsidRDefault="002B4468" w:rsidP="002B4468">
      <w:pPr>
        <w:rPr>
          <w:rFonts w:ascii="Sassoon Primary" w:hAnsi="Sassoon Primary" w:cstheme="minorHAnsi"/>
          <w:sz w:val="24"/>
          <w:szCs w:val="24"/>
        </w:rPr>
      </w:pPr>
      <w:r w:rsidRPr="00DC364B">
        <w:rPr>
          <w:rFonts w:ascii="Sassoon Primary" w:hAnsi="Sassoon Primary" w:cstheme="minorHAnsi"/>
          <w:sz w:val="24"/>
          <w:szCs w:val="24"/>
        </w:rPr>
        <w:t>We are writing to provide you with an update regarding the teaching arrangements for your child’s class.</w:t>
      </w:r>
    </w:p>
    <w:p w14:paraId="348C8784" w14:textId="1584ADFB" w:rsidR="002B4468" w:rsidRPr="00DC364B" w:rsidRDefault="002B4468" w:rsidP="002B4468">
      <w:pPr>
        <w:rPr>
          <w:rFonts w:ascii="Sassoon Primary" w:hAnsi="Sassoon Primary" w:cstheme="minorHAnsi"/>
          <w:sz w:val="24"/>
          <w:szCs w:val="24"/>
        </w:rPr>
      </w:pPr>
      <w:r w:rsidRPr="00DC364B">
        <w:rPr>
          <w:rFonts w:ascii="Sassoon Primary" w:hAnsi="Sassoon Primary" w:cstheme="minorHAnsi"/>
          <w:sz w:val="24"/>
          <w:szCs w:val="24"/>
        </w:rPr>
        <w:t xml:space="preserve">Unfortunately, Mr Warren is still unable to return to school </w:t>
      </w:r>
      <w:proofErr w:type="gramStart"/>
      <w:r w:rsidRPr="00DC364B">
        <w:rPr>
          <w:rFonts w:ascii="Sassoon Primary" w:hAnsi="Sassoon Primary" w:cstheme="minorHAnsi"/>
          <w:sz w:val="24"/>
          <w:szCs w:val="24"/>
        </w:rPr>
        <w:t>at this time</w:t>
      </w:r>
      <w:proofErr w:type="gramEnd"/>
      <w:r w:rsidRPr="00DC364B">
        <w:rPr>
          <w:rFonts w:ascii="Sassoon Primary" w:hAnsi="Sassoon Primary" w:cstheme="minorHAnsi"/>
          <w:sz w:val="24"/>
          <w:szCs w:val="24"/>
        </w:rPr>
        <w:t xml:space="preserve">. </w:t>
      </w:r>
    </w:p>
    <w:p w14:paraId="0E37AF58" w14:textId="77777777" w:rsidR="002B4468" w:rsidRPr="00DC364B" w:rsidRDefault="002B4468" w:rsidP="002B4468">
      <w:pPr>
        <w:rPr>
          <w:rFonts w:ascii="Sassoon Primary" w:hAnsi="Sassoon Primary" w:cstheme="minorHAnsi"/>
          <w:sz w:val="24"/>
          <w:szCs w:val="24"/>
        </w:rPr>
      </w:pPr>
      <w:r w:rsidRPr="00DC364B">
        <w:rPr>
          <w:rFonts w:ascii="Sassoon Primary" w:hAnsi="Sassoon Primary" w:cstheme="minorHAnsi"/>
          <w:sz w:val="24"/>
          <w:szCs w:val="24"/>
        </w:rPr>
        <w:t>In the meantime, we are pleased to let you know that Mrs Malik will be teaching the class during Mr Warren’s absence. Mrs Malik will provide continuity for the children and will ensure that their learning and wellbeing continue to be supported throughout this period.</w:t>
      </w:r>
    </w:p>
    <w:p w14:paraId="094E8087" w14:textId="77777777" w:rsidR="002B4468" w:rsidRPr="00DC364B" w:rsidRDefault="002B4468" w:rsidP="002B4468">
      <w:pPr>
        <w:rPr>
          <w:rFonts w:ascii="Sassoon Primary" w:hAnsi="Sassoon Primary" w:cstheme="minorHAnsi"/>
          <w:sz w:val="24"/>
          <w:szCs w:val="24"/>
        </w:rPr>
      </w:pPr>
      <w:r w:rsidRPr="00DC364B">
        <w:rPr>
          <w:rFonts w:ascii="Sassoon Primary" w:hAnsi="Sassoon Primary" w:cstheme="minorHAnsi"/>
          <w:sz w:val="24"/>
          <w:szCs w:val="24"/>
        </w:rPr>
        <w:t>We appreciate your understanding and continued support while we make these temporary arrangements.</w:t>
      </w:r>
    </w:p>
    <w:p w14:paraId="23A563B2" w14:textId="77777777" w:rsidR="002B4468" w:rsidRPr="00DC364B" w:rsidRDefault="002B4468" w:rsidP="002B4468">
      <w:pPr>
        <w:rPr>
          <w:rFonts w:ascii="Sassoon Primary" w:hAnsi="Sassoon Primary" w:cstheme="minorHAnsi"/>
          <w:sz w:val="24"/>
          <w:szCs w:val="24"/>
        </w:rPr>
      </w:pPr>
      <w:r w:rsidRPr="00DC364B">
        <w:rPr>
          <w:rFonts w:ascii="Sassoon Primary" w:hAnsi="Sassoon Primary" w:cstheme="minorHAnsi"/>
          <w:sz w:val="24"/>
          <w:szCs w:val="24"/>
        </w:rPr>
        <w:t>We will keep you updated regarding any further changes to the teaching arrangements.</w:t>
      </w:r>
    </w:p>
    <w:p w14:paraId="1AEE58AE" w14:textId="77777777" w:rsidR="002B4468" w:rsidRPr="00DC364B" w:rsidRDefault="002B4468" w:rsidP="002B4468">
      <w:pPr>
        <w:rPr>
          <w:rFonts w:ascii="Sassoon Primary" w:hAnsi="Sassoon Primary" w:cstheme="minorHAnsi"/>
          <w:sz w:val="24"/>
          <w:szCs w:val="24"/>
        </w:rPr>
      </w:pPr>
      <w:r w:rsidRPr="00DC364B">
        <w:rPr>
          <w:rFonts w:ascii="Sassoon Primary" w:hAnsi="Sassoon Primary" w:cstheme="minorHAnsi"/>
          <w:sz w:val="24"/>
          <w:szCs w:val="24"/>
        </w:rPr>
        <w:t>Thank you for your continued support.</w:t>
      </w:r>
    </w:p>
    <w:p w14:paraId="44CCBF19" w14:textId="77777777" w:rsidR="002B4468" w:rsidRPr="00DC364B" w:rsidRDefault="002B4468" w:rsidP="002B4468">
      <w:pPr>
        <w:rPr>
          <w:rFonts w:ascii="Sassoon Primary" w:hAnsi="Sassoon Primary" w:cstheme="minorHAnsi"/>
          <w:sz w:val="24"/>
          <w:szCs w:val="24"/>
        </w:rPr>
      </w:pPr>
      <w:r w:rsidRPr="00DC364B">
        <w:rPr>
          <w:rFonts w:ascii="Sassoon Primary" w:hAnsi="Sassoon Primary" w:cstheme="minorHAnsi"/>
          <w:sz w:val="24"/>
          <w:szCs w:val="24"/>
        </w:rPr>
        <w:t>Kind regards,</w:t>
      </w:r>
    </w:p>
    <w:p w14:paraId="7DCC06E5" w14:textId="1E1339B2" w:rsidR="002B4468" w:rsidRPr="00DC364B" w:rsidRDefault="002B4468" w:rsidP="002B4468">
      <w:pPr>
        <w:rPr>
          <w:rFonts w:ascii="Sassoon Primary" w:hAnsi="Sassoon Primary" w:cstheme="minorHAnsi"/>
          <w:sz w:val="24"/>
          <w:szCs w:val="24"/>
        </w:rPr>
      </w:pPr>
      <w:r w:rsidRPr="00DC364B">
        <w:rPr>
          <w:rFonts w:ascii="Sassoon Primary" w:hAnsi="Sassoon Primary" w:cstheme="minorHAnsi"/>
          <w:sz w:val="24"/>
          <w:szCs w:val="24"/>
        </w:rPr>
        <w:t>Mrs McGibney</w:t>
      </w:r>
      <w:r w:rsidRPr="00DC364B">
        <w:rPr>
          <w:rFonts w:ascii="Sassoon Primary" w:hAnsi="Sassoon Primary" w:cstheme="minorHAnsi"/>
          <w:sz w:val="24"/>
          <w:szCs w:val="24"/>
        </w:rPr>
        <w:br/>
        <w:t>Headteacher</w:t>
      </w:r>
      <w:r w:rsidRPr="00DC364B">
        <w:rPr>
          <w:rFonts w:ascii="Sassoon Primary" w:hAnsi="Sassoon Primary" w:cstheme="minorHAnsi"/>
          <w:sz w:val="24"/>
          <w:szCs w:val="24"/>
        </w:rPr>
        <w:br/>
      </w:r>
    </w:p>
    <w:p w14:paraId="276474D1" w14:textId="5DBB5EC5" w:rsidR="009D6DEA" w:rsidRPr="005E4693" w:rsidRDefault="009D6DEA" w:rsidP="009D6DEA">
      <w:pPr>
        <w:rPr>
          <w:rFonts w:asciiTheme="minorHAnsi" w:hAnsiTheme="minorHAnsi" w:cstheme="minorHAnsi"/>
          <w:sz w:val="24"/>
          <w:szCs w:val="24"/>
        </w:rPr>
      </w:pPr>
    </w:p>
    <w:p w14:paraId="270AF288" w14:textId="5D6016F8" w:rsidR="002C2BC9" w:rsidRPr="002C2BC9" w:rsidRDefault="002C2BC9" w:rsidP="00603366"/>
    <w:sectPr w:rsidR="002C2BC9" w:rsidRPr="002C2BC9" w:rsidSect="008132CE">
      <w:headerReference w:type="first" r:id="rId10"/>
      <w:footerReference w:type="first" r:id="rId11"/>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F4D33" w14:textId="77777777" w:rsidR="004601D5" w:rsidRDefault="004601D5" w:rsidP="00A870FB">
      <w:pPr>
        <w:spacing w:after="0" w:line="240" w:lineRule="auto"/>
      </w:pPr>
      <w:r>
        <w:separator/>
      </w:r>
    </w:p>
  </w:endnote>
  <w:endnote w:type="continuationSeparator" w:id="0">
    <w:p w14:paraId="2BDB3BB5" w14:textId="77777777" w:rsidR="004601D5" w:rsidRDefault="004601D5"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Primary">
    <w:panose1 w:val="00000000000000000000"/>
    <w:charset w:val="00"/>
    <w:family w:val="modern"/>
    <w:notTrueType/>
    <w:pitch w:val="variable"/>
    <w:sig w:usb0="A000002F" w:usb1="40000048"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8241"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4E509" w14:textId="77777777" w:rsidR="004601D5" w:rsidRDefault="004601D5" w:rsidP="00A870FB">
      <w:pPr>
        <w:spacing w:after="0" w:line="240" w:lineRule="auto"/>
      </w:pPr>
      <w:r>
        <w:separator/>
      </w:r>
    </w:p>
  </w:footnote>
  <w:footnote w:type="continuationSeparator" w:id="0">
    <w:p w14:paraId="78497638" w14:textId="77777777" w:rsidR="004601D5" w:rsidRDefault="004601D5"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8240"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0763D"/>
    <w:multiLevelType w:val="multilevel"/>
    <w:tmpl w:val="CDC6D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8187E"/>
    <w:multiLevelType w:val="multilevel"/>
    <w:tmpl w:val="A8DA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F5A1D"/>
    <w:multiLevelType w:val="multilevel"/>
    <w:tmpl w:val="C4D0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250B9"/>
    <w:multiLevelType w:val="multilevel"/>
    <w:tmpl w:val="2D92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D14B2F"/>
    <w:multiLevelType w:val="multilevel"/>
    <w:tmpl w:val="2920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D024936"/>
    <w:multiLevelType w:val="multilevel"/>
    <w:tmpl w:val="CA4A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4F66CB"/>
    <w:multiLevelType w:val="multilevel"/>
    <w:tmpl w:val="8F7C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83A19"/>
    <w:multiLevelType w:val="multilevel"/>
    <w:tmpl w:val="2606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3716DF"/>
    <w:multiLevelType w:val="multilevel"/>
    <w:tmpl w:val="54409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382261"/>
    <w:multiLevelType w:val="hybridMultilevel"/>
    <w:tmpl w:val="54965BC0"/>
    <w:lvl w:ilvl="0" w:tplc="005E81EC">
      <w:numFmt w:val="bullet"/>
      <w:lvlText w:val="-"/>
      <w:lvlJc w:val="left"/>
      <w:pPr>
        <w:ind w:left="1080" w:hanging="360"/>
      </w:pPr>
      <w:rPr>
        <w:rFonts w:ascii="Calibri" w:eastAsia="Calibri" w:hAnsi="Calibri" w:cs="Calibri"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0021CFD"/>
    <w:multiLevelType w:val="multilevel"/>
    <w:tmpl w:val="B070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9041C3"/>
    <w:multiLevelType w:val="multilevel"/>
    <w:tmpl w:val="1516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E73CED"/>
    <w:multiLevelType w:val="multilevel"/>
    <w:tmpl w:val="0AA6D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4E0E45"/>
    <w:multiLevelType w:val="multilevel"/>
    <w:tmpl w:val="5EF2F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E111CA"/>
    <w:multiLevelType w:val="multilevel"/>
    <w:tmpl w:val="6CD0C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C36133"/>
    <w:multiLevelType w:val="multilevel"/>
    <w:tmpl w:val="5F90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F32194"/>
    <w:multiLevelType w:val="multilevel"/>
    <w:tmpl w:val="DC04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51384074">
    <w:abstractNumId w:val="8"/>
  </w:num>
  <w:num w:numId="2" w16cid:durableId="64107520">
    <w:abstractNumId w:val="7"/>
  </w:num>
  <w:num w:numId="3" w16cid:durableId="481121533">
    <w:abstractNumId w:val="2"/>
  </w:num>
  <w:num w:numId="4" w16cid:durableId="133067375">
    <w:abstractNumId w:val="11"/>
  </w:num>
  <w:num w:numId="5" w16cid:durableId="212281079">
    <w:abstractNumId w:val="31"/>
  </w:num>
  <w:num w:numId="6" w16cid:durableId="206988132">
    <w:abstractNumId w:val="22"/>
  </w:num>
  <w:num w:numId="7" w16cid:durableId="613908314">
    <w:abstractNumId w:val="14"/>
  </w:num>
  <w:num w:numId="8" w16cid:durableId="2144689950">
    <w:abstractNumId w:val="0"/>
  </w:num>
  <w:num w:numId="9" w16cid:durableId="828178702">
    <w:abstractNumId w:val="16"/>
  </w:num>
  <w:num w:numId="10" w16cid:durableId="264730067">
    <w:abstractNumId w:val="3"/>
  </w:num>
  <w:num w:numId="11" w16cid:durableId="769085077">
    <w:abstractNumId w:val="28"/>
  </w:num>
  <w:num w:numId="12" w16cid:durableId="1396516140">
    <w:abstractNumId w:val="27"/>
  </w:num>
  <w:num w:numId="13" w16cid:durableId="939995480">
    <w:abstractNumId w:val="17"/>
  </w:num>
  <w:num w:numId="14" w16cid:durableId="1329867059">
    <w:abstractNumId w:val="26"/>
  </w:num>
  <w:num w:numId="15" w16cid:durableId="576213295">
    <w:abstractNumId w:val="9"/>
  </w:num>
  <w:num w:numId="16" w16cid:durableId="1228998000">
    <w:abstractNumId w:val="29"/>
  </w:num>
  <w:num w:numId="17" w16cid:durableId="657415476">
    <w:abstractNumId w:val="13"/>
  </w:num>
  <w:num w:numId="18" w16cid:durableId="999389615">
    <w:abstractNumId w:val="20"/>
  </w:num>
  <w:num w:numId="19" w16cid:durableId="443892071">
    <w:abstractNumId w:val="30"/>
  </w:num>
  <w:num w:numId="20" w16cid:durableId="1000304732">
    <w:abstractNumId w:val="12"/>
  </w:num>
  <w:num w:numId="21" w16cid:durableId="1401060281">
    <w:abstractNumId w:val="21"/>
  </w:num>
  <w:num w:numId="22" w16cid:durableId="1317104865">
    <w:abstractNumId w:val="15"/>
  </w:num>
  <w:num w:numId="23" w16cid:durableId="592473674">
    <w:abstractNumId w:val="24"/>
  </w:num>
  <w:num w:numId="24" w16cid:durableId="537621109">
    <w:abstractNumId w:val="23"/>
  </w:num>
  <w:num w:numId="25" w16cid:durableId="922254862">
    <w:abstractNumId w:val="10"/>
  </w:num>
  <w:num w:numId="26" w16cid:durableId="2023975621">
    <w:abstractNumId w:val="1"/>
  </w:num>
  <w:num w:numId="27" w16cid:durableId="1341272155">
    <w:abstractNumId w:val="19"/>
  </w:num>
  <w:num w:numId="28" w16cid:durableId="1488782860">
    <w:abstractNumId w:val="18"/>
  </w:num>
  <w:num w:numId="29" w16cid:durableId="1810315604">
    <w:abstractNumId w:val="25"/>
  </w:num>
  <w:num w:numId="30" w16cid:durableId="128481161">
    <w:abstractNumId w:val="4"/>
  </w:num>
  <w:num w:numId="31" w16cid:durableId="631836823">
    <w:abstractNumId w:val="6"/>
  </w:num>
  <w:num w:numId="32" w16cid:durableId="5013574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104E9"/>
    <w:rsid w:val="00021A32"/>
    <w:rsid w:val="00031429"/>
    <w:rsid w:val="00036589"/>
    <w:rsid w:val="00055F9E"/>
    <w:rsid w:val="0006446A"/>
    <w:rsid w:val="00075990"/>
    <w:rsid w:val="00081FB8"/>
    <w:rsid w:val="00083C7A"/>
    <w:rsid w:val="00083C7E"/>
    <w:rsid w:val="00083E57"/>
    <w:rsid w:val="0009751D"/>
    <w:rsid w:val="000A3569"/>
    <w:rsid w:val="000B1262"/>
    <w:rsid w:val="000C1B2B"/>
    <w:rsid w:val="000D1ABC"/>
    <w:rsid w:val="000D620E"/>
    <w:rsid w:val="000E066C"/>
    <w:rsid w:val="000E0F42"/>
    <w:rsid w:val="000E14F7"/>
    <w:rsid w:val="000E5A04"/>
    <w:rsid w:val="000F5CC9"/>
    <w:rsid w:val="00103A65"/>
    <w:rsid w:val="0010449E"/>
    <w:rsid w:val="00104C80"/>
    <w:rsid w:val="00104FB1"/>
    <w:rsid w:val="001121AC"/>
    <w:rsid w:val="0012632E"/>
    <w:rsid w:val="0013372D"/>
    <w:rsid w:val="00137652"/>
    <w:rsid w:val="0015131E"/>
    <w:rsid w:val="0015504E"/>
    <w:rsid w:val="00157E57"/>
    <w:rsid w:val="00171639"/>
    <w:rsid w:val="00171D3B"/>
    <w:rsid w:val="001777D1"/>
    <w:rsid w:val="0018346F"/>
    <w:rsid w:val="00183FA8"/>
    <w:rsid w:val="00194FF6"/>
    <w:rsid w:val="001D4461"/>
    <w:rsid w:val="001E2529"/>
    <w:rsid w:val="001E6D1C"/>
    <w:rsid w:val="00200AC3"/>
    <w:rsid w:val="00205220"/>
    <w:rsid w:val="00213995"/>
    <w:rsid w:val="002240A7"/>
    <w:rsid w:val="00233796"/>
    <w:rsid w:val="002448DD"/>
    <w:rsid w:val="002473EB"/>
    <w:rsid w:val="00247F6A"/>
    <w:rsid w:val="00253760"/>
    <w:rsid w:val="00254C96"/>
    <w:rsid w:val="002563CD"/>
    <w:rsid w:val="00267FEB"/>
    <w:rsid w:val="00270304"/>
    <w:rsid w:val="00286750"/>
    <w:rsid w:val="00292F97"/>
    <w:rsid w:val="002A5715"/>
    <w:rsid w:val="002B10F0"/>
    <w:rsid w:val="002B4468"/>
    <w:rsid w:val="002B68E1"/>
    <w:rsid w:val="002C211F"/>
    <w:rsid w:val="002C2BC9"/>
    <w:rsid w:val="002D2965"/>
    <w:rsid w:val="002E404F"/>
    <w:rsid w:val="002E79B0"/>
    <w:rsid w:val="002F1F82"/>
    <w:rsid w:val="00314079"/>
    <w:rsid w:val="0032480F"/>
    <w:rsid w:val="00330B35"/>
    <w:rsid w:val="003339CF"/>
    <w:rsid w:val="00337E9B"/>
    <w:rsid w:val="00341AEF"/>
    <w:rsid w:val="0035117A"/>
    <w:rsid w:val="003556A4"/>
    <w:rsid w:val="00364D1D"/>
    <w:rsid w:val="00366FDF"/>
    <w:rsid w:val="00373020"/>
    <w:rsid w:val="00375381"/>
    <w:rsid w:val="00383321"/>
    <w:rsid w:val="003A5EA9"/>
    <w:rsid w:val="003B2FBB"/>
    <w:rsid w:val="003B346E"/>
    <w:rsid w:val="003B4E48"/>
    <w:rsid w:val="003B60DC"/>
    <w:rsid w:val="003C1AFE"/>
    <w:rsid w:val="003C58D1"/>
    <w:rsid w:val="003D2F92"/>
    <w:rsid w:val="003D4B7D"/>
    <w:rsid w:val="003E04FB"/>
    <w:rsid w:val="003E2035"/>
    <w:rsid w:val="003F020B"/>
    <w:rsid w:val="003F21EC"/>
    <w:rsid w:val="00401F43"/>
    <w:rsid w:val="00401FA2"/>
    <w:rsid w:val="004044B6"/>
    <w:rsid w:val="00404CA2"/>
    <w:rsid w:val="00405D77"/>
    <w:rsid w:val="004060B1"/>
    <w:rsid w:val="004106D3"/>
    <w:rsid w:val="004127D9"/>
    <w:rsid w:val="0041330E"/>
    <w:rsid w:val="0041352C"/>
    <w:rsid w:val="0041731D"/>
    <w:rsid w:val="0042091C"/>
    <w:rsid w:val="0042351F"/>
    <w:rsid w:val="004274AF"/>
    <w:rsid w:val="004345D4"/>
    <w:rsid w:val="00436306"/>
    <w:rsid w:val="00441091"/>
    <w:rsid w:val="00441157"/>
    <w:rsid w:val="00442DED"/>
    <w:rsid w:val="00446294"/>
    <w:rsid w:val="004601D5"/>
    <w:rsid w:val="0046397C"/>
    <w:rsid w:val="0047422A"/>
    <w:rsid w:val="0047510B"/>
    <w:rsid w:val="00485279"/>
    <w:rsid w:val="00486E27"/>
    <w:rsid w:val="00493C69"/>
    <w:rsid w:val="004A08CA"/>
    <w:rsid w:val="004A6156"/>
    <w:rsid w:val="004C37DA"/>
    <w:rsid w:val="004C6A21"/>
    <w:rsid w:val="004F5351"/>
    <w:rsid w:val="004F78BD"/>
    <w:rsid w:val="004F7968"/>
    <w:rsid w:val="00501797"/>
    <w:rsid w:val="00503C44"/>
    <w:rsid w:val="005108AC"/>
    <w:rsid w:val="005153F9"/>
    <w:rsid w:val="00520104"/>
    <w:rsid w:val="0052241D"/>
    <w:rsid w:val="00522F69"/>
    <w:rsid w:val="00527FF2"/>
    <w:rsid w:val="00532A80"/>
    <w:rsid w:val="00535359"/>
    <w:rsid w:val="00541241"/>
    <w:rsid w:val="0054575F"/>
    <w:rsid w:val="005561A5"/>
    <w:rsid w:val="005653ED"/>
    <w:rsid w:val="00570B96"/>
    <w:rsid w:val="005729A3"/>
    <w:rsid w:val="005806A5"/>
    <w:rsid w:val="00591FE0"/>
    <w:rsid w:val="005A195D"/>
    <w:rsid w:val="005B2D51"/>
    <w:rsid w:val="005B32DF"/>
    <w:rsid w:val="005B6862"/>
    <w:rsid w:val="005C1EE3"/>
    <w:rsid w:val="005D232A"/>
    <w:rsid w:val="005E4693"/>
    <w:rsid w:val="005E4D76"/>
    <w:rsid w:val="005F4C8B"/>
    <w:rsid w:val="00603366"/>
    <w:rsid w:val="00617DEF"/>
    <w:rsid w:val="00621451"/>
    <w:rsid w:val="006248C1"/>
    <w:rsid w:val="00627326"/>
    <w:rsid w:val="0063686C"/>
    <w:rsid w:val="00637C65"/>
    <w:rsid w:val="00655390"/>
    <w:rsid w:val="00673E9E"/>
    <w:rsid w:val="00675D3E"/>
    <w:rsid w:val="00677112"/>
    <w:rsid w:val="00697F51"/>
    <w:rsid w:val="006A6909"/>
    <w:rsid w:val="006B238D"/>
    <w:rsid w:val="006B23EE"/>
    <w:rsid w:val="006B425D"/>
    <w:rsid w:val="006C3B11"/>
    <w:rsid w:val="006D226B"/>
    <w:rsid w:val="006E5D8A"/>
    <w:rsid w:val="006F03FB"/>
    <w:rsid w:val="007149C6"/>
    <w:rsid w:val="00717EAD"/>
    <w:rsid w:val="00726E90"/>
    <w:rsid w:val="0073099E"/>
    <w:rsid w:val="00735862"/>
    <w:rsid w:val="007439A4"/>
    <w:rsid w:val="00746014"/>
    <w:rsid w:val="00754E09"/>
    <w:rsid w:val="00761552"/>
    <w:rsid w:val="0076541D"/>
    <w:rsid w:val="007658A5"/>
    <w:rsid w:val="00766731"/>
    <w:rsid w:val="007707C1"/>
    <w:rsid w:val="00780075"/>
    <w:rsid w:val="00782F7D"/>
    <w:rsid w:val="007832CE"/>
    <w:rsid w:val="00791C6A"/>
    <w:rsid w:val="00792114"/>
    <w:rsid w:val="00796638"/>
    <w:rsid w:val="007A739F"/>
    <w:rsid w:val="007C1126"/>
    <w:rsid w:val="007D005F"/>
    <w:rsid w:val="007D048C"/>
    <w:rsid w:val="007D798B"/>
    <w:rsid w:val="007F4625"/>
    <w:rsid w:val="007F699F"/>
    <w:rsid w:val="007F7868"/>
    <w:rsid w:val="00812166"/>
    <w:rsid w:val="008132CE"/>
    <w:rsid w:val="0081529A"/>
    <w:rsid w:val="00824976"/>
    <w:rsid w:val="008276F4"/>
    <w:rsid w:val="00833804"/>
    <w:rsid w:val="00834455"/>
    <w:rsid w:val="008436A6"/>
    <w:rsid w:val="00846F67"/>
    <w:rsid w:val="00852020"/>
    <w:rsid w:val="00854193"/>
    <w:rsid w:val="008656A9"/>
    <w:rsid w:val="00867CF6"/>
    <w:rsid w:val="008710D4"/>
    <w:rsid w:val="008738A4"/>
    <w:rsid w:val="00877ED7"/>
    <w:rsid w:val="00881272"/>
    <w:rsid w:val="008829EC"/>
    <w:rsid w:val="008960D7"/>
    <w:rsid w:val="008A62E1"/>
    <w:rsid w:val="008B632E"/>
    <w:rsid w:val="008C3C45"/>
    <w:rsid w:val="008C49FE"/>
    <w:rsid w:val="008D2625"/>
    <w:rsid w:val="008D6A22"/>
    <w:rsid w:val="008E3AF9"/>
    <w:rsid w:val="008E6BBE"/>
    <w:rsid w:val="008F0448"/>
    <w:rsid w:val="008F0511"/>
    <w:rsid w:val="008F1E46"/>
    <w:rsid w:val="008F3561"/>
    <w:rsid w:val="00902C74"/>
    <w:rsid w:val="00903862"/>
    <w:rsid w:val="00904B4A"/>
    <w:rsid w:val="009211E1"/>
    <w:rsid w:val="00924F5C"/>
    <w:rsid w:val="00925538"/>
    <w:rsid w:val="009407C3"/>
    <w:rsid w:val="009407E8"/>
    <w:rsid w:val="0094188C"/>
    <w:rsid w:val="00944386"/>
    <w:rsid w:val="00950E30"/>
    <w:rsid w:val="009531C3"/>
    <w:rsid w:val="00960C76"/>
    <w:rsid w:val="00961184"/>
    <w:rsid w:val="0096294B"/>
    <w:rsid w:val="0098189B"/>
    <w:rsid w:val="009837A1"/>
    <w:rsid w:val="00983BBA"/>
    <w:rsid w:val="00995D71"/>
    <w:rsid w:val="009A34B4"/>
    <w:rsid w:val="009A6C8C"/>
    <w:rsid w:val="009B0465"/>
    <w:rsid w:val="009C2747"/>
    <w:rsid w:val="009C513B"/>
    <w:rsid w:val="009D1269"/>
    <w:rsid w:val="009D1D67"/>
    <w:rsid w:val="009D6DEA"/>
    <w:rsid w:val="009E6AC6"/>
    <w:rsid w:val="009F54ED"/>
    <w:rsid w:val="00A11D12"/>
    <w:rsid w:val="00A16E20"/>
    <w:rsid w:val="00A17468"/>
    <w:rsid w:val="00A200DA"/>
    <w:rsid w:val="00A2200F"/>
    <w:rsid w:val="00A242B3"/>
    <w:rsid w:val="00A31CC0"/>
    <w:rsid w:val="00A41D24"/>
    <w:rsid w:val="00A54EC0"/>
    <w:rsid w:val="00A60E28"/>
    <w:rsid w:val="00A64837"/>
    <w:rsid w:val="00A64FE4"/>
    <w:rsid w:val="00A754AD"/>
    <w:rsid w:val="00A77C93"/>
    <w:rsid w:val="00A814ED"/>
    <w:rsid w:val="00A81FB7"/>
    <w:rsid w:val="00A870FB"/>
    <w:rsid w:val="00A94009"/>
    <w:rsid w:val="00A951FB"/>
    <w:rsid w:val="00A963E5"/>
    <w:rsid w:val="00AA0B32"/>
    <w:rsid w:val="00AA6834"/>
    <w:rsid w:val="00AA6F05"/>
    <w:rsid w:val="00AC76B2"/>
    <w:rsid w:val="00AC7E48"/>
    <w:rsid w:val="00AC7F7D"/>
    <w:rsid w:val="00AD3072"/>
    <w:rsid w:val="00AE0BC6"/>
    <w:rsid w:val="00AE75DB"/>
    <w:rsid w:val="00AF6734"/>
    <w:rsid w:val="00B07CE2"/>
    <w:rsid w:val="00B119F3"/>
    <w:rsid w:val="00B2696E"/>
    <w:rsid w:val="00B304D4"/>
    <w:rsid w:val="00B31A38"/>
    <w:rsid w:val="00B329EB"/>
    <w:rsid w:val="00B44E65"/>
    <w:rsid w:val="00B573DC"/>
    <w:rsid w:val="00B6790D"/>
    <w:rsid w:val="00B807E1"/>
    <w:rsid w:val="00B821D1"/>
    <w:rsid w:val="00B84E57"/>
    <w:rsid w:val="00B85E40"/>
    <w:rsid w:val="00B87A73"/>
    <w:rsid w:val="00B91170"/>
    <w:rsid w:val="00B9214E"/>
    <w:rsid w:val="00BA487C"/>
    <w:rsid w:val="00BB2490"/>
    <w:rsid w:val="00BB3B86"/>
    <w:rsid w:val="00BC1AEB"/>
    <w:rsid w:val="00BC49AC"/>
    <w:rsid w:val="00BD7145"/>
    <w:rsid w:val="00BE1A5F"/>
    <w:rsid w:val="00BF39B3"/>
    <w:rsid w:val="00C02499"/>
    <w:rsid w:val="00C06AB1"/>
    <w:rsid w:val="00C16C3A"/>
    <w:rsid w:val="00C1744D"/>
    <w:rsid w:val="00C202F8"/>
    <w:rsid w:val="00C23309"/>
    <w:rsid w:val="00C41CAF"/>
    <w:rsid w:val="00C540C0"/>
    <w:rsid w:val="00C56B6B"/>
    <w:rsid w:val="00C607DA"/>
    <w:rsid w:val="00C613EC"/>
    <w:rsid w:val="00C61C6F"/>
    <w:rsid w:val="00C643EE"/>
    <w:rsid w:val="00C775E5"/>
    <w:rsid w:val="00C8538E"/>
    <w:rsid w:val="00C87459"/>
    <w:rsid w:val="00C874D6"/>
    <w:rsid w:val="00C9015C"/>
    <w:rsid w:val="00C96920"/>
    <w:rsid w:val="00CB2668"/>
    <w:rsid w:val="00CC16DA"/>
    <w:rsid w:val="00CC7180"/>
    <w:rsid w:val="00CD59C0"/>
    <w:rsid w:val="00CE5C0D"/>
    <w:rsid w:val="00D01565"/>
    <w:rsid w:val="00D075E7"/>
    <w:rsid w:val="00D23C13"/>
    <w:rsid w:val="00D25A4B"/>
    <w:rsid w:val="00D325BF"/>
    <w:rsid w:val="00D425C1"/>
    <w:rsid w:val="00D46171"/>
    <w:rsid w:val="00D50F2E"/>
    <w:rsid w:val="00D510ED"/>
    <w:rsid w:val="00D524B5"/>
    <w:rsid w:val="00D7148B"/>
    <w:rsid w:val="00D73467"/>
    <w:rsid w:val="00D745B0"/>
    <w:rsid w:val="00D825C3"/>
    <w:rsid w:val="00D82DFE"/>
    <w:rsid w:val="00D85ABA"/>
    <w:rsid w:val="00D86795"/>
    <w:rsid w:val="00D927C8"/>
    <w:rsid w:val="00D935DD"/>
    <w:rsid w:val="00DA4789"/>
    <w:rsid w:val="00DB5161"/>
    <w:rsid w:val="00DB77A8"/>
    <w:rsid w:val="00DC0CCD"/>
    <w:rsid w:val="00DC364B"/>
    <w:rsid w:val="00DC3CD6"/>
    <w:rsid w:val="00DD4B27"/>
    <w:rsid w:val="00DD5765"/>
    <w:rsid w:val="00DD5B7C"/>
    <w:rsid w:val="00DE6EFA"/>
    <w:rsid w:val="00DE7A03"/>
    <w:rsid w:val="00DF1020"/>
    <w:rsid w:val="00E11AE9"/>
    <w:rsid w:val="00E12B36"/>
    <w:rsid w:val="00E12F17"/>
    <w:rsid w:val="00E14ABF"/>
    <w:rsid w:val="00E1620C"/>
    <w:rsid w:val="00E32A12"/>
    <w:rsid w:val="00E365D1"/>
    <w:rsid w:val="00E446F1"/>
    <w:rsid w:val="00E46525"/>
    <w:rsid w:val="00E46C3F"/>
    <w:rsid w:val="00E53ED4"/>
    <w:rsid w:val="00E57702"/>
    <w:rsid w:val="00E57877"/>
    <w:rsid w:val="00E777D0"/>
    <w:rsid w:val="00E80BEF"/>
    <w:rsid w:val="00E9241A"/>
    <w:rsid w:val="00E96C3F"/>
    <w:rsid w:val="00EB46A7"/>
    <w:rsid w:val="00EB4E38"/>
    <w:rsid w:val="00EB69E5"/>
    <w:rsid w:val="00EC5BE5"/>
    <w:rsid w:val="00ED715C"/>
    <w:rsid w:val="00EE3B5E"/>
    <w:rsid w:val="00F01022"/>
    <w:rsid w:val="00F14B9E"/>
    <w:rsid w:val="00F16DE5"/>
    <w:rsid w:val="00F218DF"/>
    <w:rsid w:val="00F25B19"/>
    <w:rsid w:val="00F325BA"/>
    <w:rsid w:val="00F470B2"/>
    <w:rsid w:val="00F55234"/>
    <w:rsid w:val="00F554D1"/>
    <w:rsid w:val="00F71C2A"/>
    <w:rsid w:val="00F72CDC"/>
    <w:rsid w:val="00F8336D"/>
    <w:rsid w:val="00F83606"/>
    <w:rsid w:val="00F96E82"/>
    <w:rsid w:val="00FA60E7"/>
    <w:rsid w:val="00FC137A"/>
    <w:rsid w:val="00FC1FA5"/>
    <w:rsid w:val="00FC75E1"/>
    <w:rsid w:val="00FE0E12"/>
    <w:rsid w:val="00FE16A5"/>
    <w:rsid w:val="00FE1CBE"/>
    <w:rsid w:val="00FF5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paragraph" w:customStyle="1" w:styleId="paragraph">
    <w:name w:val="paragraph"/>
    <w:basedOn w:val="Normal"/>
    <w:rsid w:val="004C6A21"/>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4C6A21"/>
  </w:style>
  <w:style w:type="character" w:customStyle="1" w:styleId="eop">
    <w:name w:val="eop"/>
    <w:basedOn w:val="DefaultParagraphFont"/>
    <w:rsid w:val="004C6A21"/>
  </w:style>
  <w:style w:type="table" w:styleId="TableGrid">
    <w:name w:val="Table Grid"/>
    <w:basedOn w:val="TableNormal"/>
    <w:uiPriority w:val="39"/>
    <w:rsid w:val="00C77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2">
    <w:name w:val="s12"/>
    <w:basedOn w:val="DefaultParagraphFont"/>
    <w:rsid w:val="00200AC3"/>
  </w:style>
  <w:style w:type="character" w:styleId="UnresolvedMention">
    <w:name w:val="Unresolved Mention"/>
    <w:basedOn w:val="DefaultParagraphFont"/>
    <w:uiPriority w:val="99"/>
    <w:semiHidden/>
    <w:unhideWhenUsed/>
    <w:rsid w:val="00A11D12"/>
    <w:rPr>
      <w:color w:val="605E5C"/>
      <w:shd w:val="clear" w:color="auto" w:fill="E1DFDD"/>
    </w:rPr>
  </w:style>
  <w:style w:type="character" w:customStyle="1" w:styleId="s9">
    <w:name w:val="s9"/>
    <w:basedOn w:val="DefaultParagraphFont"/>
    <w:rsid w:val="001E6D1C"/>
  </w:style>
  <w:style w:type="character" w:customStyle="1" w:styleId="s14">
    <w:name w:val="s14"/>
    <w:basedOn w:val="DefaultParagraphFont"/>
    <w:rsid w:val="001E6D1C"/>
  </w:style>
  <w:style w:type="paragraph" w:customStyle="1" w:styleId="c1">
    <w:name w:val="c1"/>
    <w:basedOn w:val="Normal"/>
    <w:rsid w:val="003E2035"/>
    <w:pPr>
      <w:widowControl/>
      <w:spacing w:before="100" w:beforeAutospacing="1" w:after="100" w:afterAutospacing="1" w:line="240" w:lineRule="auto"/>
    </w:pPr>
    <w:rPr>
      <w:rFonts w:ascii="Times New Roman" w:eastAsia="Times New Roman" w:hAnsi="Times New Roman"/>
      <w:sz w:val="20"/>
      <w:szCs w:val="20"/>
      <w:lang w:eastAsia="en-GB"/>
    </w:rPr>
  </w:style>
  <w:style w:type="paragraph" w:customStyle="1" w:styleId="xmsonormal">
    <w:name w:val="x_msonormal"/>
    <w:basedOn w:val="Normal"/>
    <w:rsid w:val="00950E30"/>
    <w:pPr>
      <w:widowControl/>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f88fc4b-665a-44ba-aafa-4c803a1810c3">
      <Terms xmlns="http://schemas.microsoft.com/office/infopath/2007/PartnerControls"/>
    </lcf76f155ced4ddcb4097134ff3c332f>
    <TaxCatchAll xmlns="3fc5d4db-6833-42b1-8d1c-86d138aea8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2" ma:contentTypeDescription="Create a new document." ma:contentTypeScope="" ma:versionID="705ec77a958c25cd3cf7bce3af79a37f">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688efd7dcde54fe04f0f02970707c61a"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FEEECE-F2D8-4598-851B-6F59A45A46E6}">
  <ds:schemaRefs>
    <ds:schemaRef ds:uri="http://schemas.microsoft.com/office/2006/metadata/properties"/>
    <ds:schemaRef ds:uri="http://schemas.microsoft.com/office/infopath/2007/PartnerControls"/>
    <ds:schemaRef ds:uri="3f88fc4b-665a-44ba-aafa-4c803a1810c3"/>
    <ds:schemaRef ds:uri="3fc5d4db-6833-42b1-8d1c-86d138aea8c8"/>
  </ds:schemaRefs>
</ds:datastoreItem>
</file>

<file path=customXml/itemProps2.xml><?xml version="1.0" encoding="utf-8"?>
<ds:datastoreItem xmlns:ds="http://schemas.openxmlformats.org/officeDocument/2006/customXml" ds:itemID="{29EED450-3863-44C0-99D9-C92ED2928F6D}">
  <ds:schemaRefs>
    <ds:schemaRef ds:uri="http://schemas.microsoft.com/sharepoint/v3/contenttype/forms"/>
  </ds:schemaRefs>
</ds:datastoreItem>
</file>

<file path=customXml/itemProps3.xml><?xml version="1.0" encoding="utf-8"?>
<ds:datastoreItem xmlns:ds="http://schemas.openxmlformats.org/officeDocument/2006/customXml" ds:itemID="{D9EF6E71-1A74-4F8D-BE26-CB3F9B063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8fc4b-665a-44ba-aafa-4c803a1810c3"/>
    <ds:schemaRef ds:uri="3fc5d4db-6833-42b1-8d1c-86d138aea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Whitmore letterhead</Template>
  <TotalTime>1</TotalTime>
  <Pages>1</Pages>
  <Words>120</Words>
  <Characters>689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 Teacher</dc:creator>
  <cp:lastModifiedBy>Jo Davis</cp:lastModifiedBy>
  <cp:revision>3</cp:revision>
  <cp:lastPrinted>2026-09-02T07:52:00Z</cp:lastPrinted>
  <dcterms:created xsi:type="dcterms:W3CDTF">2026-09-02T07:59:00Z</dcterms:created>
  <dcterms:modified xsi:type="dcterms:W3CDTF">2026-09-02T08:00:00Z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y fmtid="{D5CDD505-2E9C-101B-9397-08002B2CF9AE}" pid="3" name="MediaServiceImageTags">
    <vt:lpwstr/>
  </property>
</Properties>
</file>