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81C69" w14:textId="55420EDA" w:rsidR="007B06B6" w:rsidRPr="00FD53F9" w:rsidRDefault="001B0C3C" w:rsidP="00E91071">
      <w:pPr>
        <w:rPr>
          <w:rFonts w:ascii="Sassoon Primary" w:hAnsi="Sassoon Primary" w:cstheme="minorHAnsi"/>
          <w:sz w:val="24"/>
          <w:szCs w:val="24"/>
        </w:rPr>
      </w:pPr>
      <w:r>
        <w:rPr>
          <w:rFonts w:ascii="Sassoon Primary" w:hAnsi="Sassoon Primary" w:cstheme="minorHAnsi"/>
          <w:sz w:val="24"/>
          <w:szCs w:val="24"/>
        </w:rPr>
        <w:t xml:space="preserve">Wednesday </w:t>
      </w:r>
      <w:r w:rsidR="00512C83">
        <w:rPr>
          <w:rFonts w:ascii="Sassoon Primary" w:hAnsi="Sassoon Primary" w:cstheme="minorHAnsi"/>
          <w:sz w:val="24"/>
          <w:szCs w:val="24"/>
        </w:rPr>
        <w:t>16</w:t>
      </w:r>
      <w:r w:rsidR="00512C83" w:rsidRPr="00512C83">
        <w:rPr>
          <w:rFonts w:ascii="Sassoon Primary" w:hAnsi="Sassoon Primary" w:cstheme="minorHAnsi"/>
          <w:sz w:val="24"/>
          <w:szCs w:val="24"/>
          <w:vertAlign w:val="superscript"/>
        </w:rPr>
        <w:t>th</w:t>
      </w:r>
      <w:r w:rsidR="00512C83">
        <w:rPr>
          <w:rFonts w:ascii="Sassoon Primary" w:hAnsi="Sassoon Primary" w:cstheme="minorHAnsi"/>
          <w:sz w:val="24"/>
          <w:szCs w:val="24"/>
        </w:rPr>
        <w:t xml:space="preserve"> September 2026</w:t>
      </w:r>
    </w:p>
    <w:p w14:paraId="58EBD439" w14:textId="6EF5B2DC" w:rsidR="001B0C3C" w:rsidRPr="001B0C3C" w:rsidRDefault="001B0C3C" w:rsidP="001B0C3C">
      <w:pPr>
        <w:rPr>
          <w:rFonts w:ascii="Sassoon Primary" w:hAnsi="Sassoon Primary" w:cstheme="minorHAnsi"/>
          <w:b/>
          <w:bCs/>
          <w:sz w:val="24"/>
          <w:szCs w:val="24"/>
        </w:rPr>
      </w:pPr>
      <w:r w:rsidRPr="001B0C3C">
        <w:rPr>
          <w:rFonts w:ascii="Sassoon Primary" w:hAnsi="Sassoon Primary" w:cstheme="minorHAnsi"/>
          <w:b/>
          <w:bCs/>
          <w:sz w:val="24"/>
          <w:szCs w:val="24"/>
        </w:rPr>
        <w:t>Dear Parent</w:t>
      </w:r>
      <w:r w:rsidR="00512C83">
        <w:rPr>
          <w:rFonts w:ascii="Sassoon Primary" w:hAnsi="Sassoon Primary" w:cstheme="minorHAnsi"/>
          <w:b/>
          <w:bCs/>
          <w:sz w:val="24"/>
          <w:szCs w:val="24"/>
        </w:rPr>
        <w:t>/</w:t>
      </w:r>
      <w:r w:rsidRPr="001B0C3C">
        <w:rPr>
          <w:rFonts w:ascii="Sassoon Primary" w:hAnsi="Sassoon Primary" w:cstheme="minorHAnsi"/>
          <w:b/>
          <w:bCs/>
          <w:sz w:val="24"/>
          <w:szCs w:val="24"/>
        </w:rPr>
        <w:t>Carer,</w:t>
      </w:r>
    </w:p>
    <w:p w14:paraId="6A398577" w14:textId="77777777" w:rsidR="001B0C3C" w:rsidRPr="001B0C3C" w:rsidRDefault="001B0C3C" w:rsidP="001B0C3C">
      <w:pPr>
        <w:rPr>
          <w:rFonts w:ascii="Sassoon Primary" w:hAnsi="Sassoon Primary" w:cstheme="minorHAnsi"/>
          <w:b/>
          <w:bCs/>
          <w:sz w:val="24"/>
          <w:szCs w:val="24"/>
        </w:rPr>
      </w:pPr>
      <w:r w:rsidRPr="001B0C3C">
        <w:rPr>
          <w:rFonts w:ascii="Sassoon Primary" w:hAnsi="Sassoon Primary" w:cstheme="minorHAnsi"/>
          <w:b/>
          <w:bCs/>
          <w:sz w:val="24"/>
          <w:szCs w:val="24"/>
        </w:rPr>
        <w:t>Healthy Morning Snacks – Important Reminder</w:t>
      </w:r>
    </w:p>
    <w:p w14:paraId="3BC2229D" w14:textId="77777777" w:rsidR="001B0C3C" w:rsidRPr="001B0C3C" w:rsidRDefault="001B0C3C" w:rsidP="001B0C3C">
      <w:pPr>
        <w:rPr>
          <w:rFonts w:ascii="Sassoon Primary" w:hAnsi="Sassoon Primary" w:cstheme="minorHAnsi"/>
          <w:b/>
          <w:bCs/>
          <w:sz w:val="24"/>
          <w:szCs w:val="24"/>
        </w:rPr>
      </w:pPr>
      <w:r w:rsidRPr="001B0C3C">
        <w:rPr>
          <w:rFonts w:ascii="Sassoon Primary" w:hAnsi="Sassoon Primary" w:cstheme="minorHAnsi"/>
          <w:b/>
          <w:bCs/>
          <w:sz w:val="24"/>
          <w:szCs w:val="24"/>
        </w:rPr>
        <w:t>We would like to remind parents and carers that children should only bring healthy snacks into school for their morning break.</w:t>
      </w:r>
    </w:p>
    <w:p w14:paraId="21B6A898" w14:textId="77777777" w:rsidR="001B0C3C" w:rsidRPr="001B0C3C" w:rsidRDefault="001B0C3C" w:rsidP="001B0C3C">
      <w:pPr>
        <w:rPr>
          <w:rFonts w:ascii="Sassoon Primary" w:hAnsi="Sassoon Primary" w:cstheme="minorHAnsi"/>
          <w:b/>
          <w:bCs/>
          <w:sz w:val="24"/>
          <w:szCs w:val="24"/>
        </w:rPr>
      </w:pPr>
      <w:r w:rsidRPr="001B0C3C">
        <w:rPr>
          <w:rFonts w:ascii="Sassoon Primary" w:hAnsi="Sassoon Primary" w:cstheme="minorHAnsi"/>
          <w:b/>
          <w:bCs/>
          <w:sz w:val="24"/>
          <w:szCs w:val="24"/>
        </w:rPr>
        <w:t>Suitable snacks include:</w:t>
      </w:r>
    </w:p>
    <w:p w14:paraId="776E9499" w14:textId="77777777" w:rsidR="001B0C3C" w:rsidRPr="001B0C3C" w:rsidRDefault="001B0C3C" w:rsidP="001B0C3C">
      <w:pPr>
        <w:numPr>
          <w:ilvl w:val="0"/>
          <w:numId w:val="46"/>
        </w:numPr>
        <w:rPr>
          <w:rFonts w:ascii="Sassoon Primary" w:hAnsi="Sassoon Primary" w:cstheme="minorHAnsi"/>
          <w:b/>
          <w:bCs/>
          <w:sz w:val="24"/>
          <w:szCs w:val="24"/>
        </w:rPr>
      </w:pPr>
      <w:r w:rsidRPr="001B0C3C">
        <w:rPr>
          <w:rFonts w:ascii="Sassoon Primary" w:hAnsi="Sassoon Primary" w:cstheme="minorHAnsi"/>
          <w:b/>
          <w:bCs/>
          <w:sz w:val="24"/>
          <w:szCs w:val="24"/>
        </w:rPr>
        <w:t>Fresh or dried fruit</w:t>
      </w:r>
    </w:p>
    <w:p w14:paraId="6847B96D" w14:textId="77777777" w:rsidR="001B0C3C" w:rsidRPr="001B0C3C" w:rsidRDefault="001B0C3C" w:rsidP="001B0C3C">
      <w:pPr>
        <w:numPr>
          <w:ilvl w:val="0"/>
          <w:numId w:val="46"/>
        </w:numPr>
        <w:rPr>
          <w:rFonts w:ascii="Sassoon Primary" w:hAnsi="Sassoon Primary" w:cstheme="minorHAnsi"/>
          <w:b/>
          <w:bCs/>
          <w:sz w:val="24"/>
          <w:szCs w:val="24"/>
        </w:rPr>
      </w:pPr>
      <w:r w:rsidRPr="001B0C3C">
        <w:rPr>
          <w:rFonts w:ascii="Sassoon Primary" w:hAnsi="Sassoon Primary" w:cstheme="minorHAnsi"/>
          <w:b/>
          <w:bCs/>
          <w:sz w:val="24"/>
          <w:szCs w:val="24"/>
        </w:rPr>
        <w:t>Vegetables, such as cucumber, carrots or peppers</w:t>
      </w:r>
    </w:p>
    <w:p w14:paraId="22A17094" w14:textId="77777777" w:rsidR="001B0C3C" w:rsidRPr="001B0C3C" w:rsidRDefault="001B0C3C" w:rsidP="001B0C3C">
      <w:pPr>
        <w:numPr>
          <w:ilvl w:val="0"/>
          <w:numId w:val="46"/>
        </w:numPr>
        <w:rPr>
          <w:rFonts w:ascii="Sassoon Primary" w:hAnsi="Sassoon Primary" w:cstheme="minorHAnsi"/>
          <w:b/>
          <w:bCs/>
          <w:sz w:val="24"/>
          <w:szCs w:val="24"/>
        </w:rPr>
      </w:pPr>
      <w:r w:rsidRPr="001B0C3C">
        <w:rPr>
          <w:rFonts w:ascii="Sassoon Primary" w:hAnsi="Sassoon Primary" w:cstheme="minorHAnsi"/>
          <w:b/>
          <w:bCs/>
          <w:sz w:val="24"/>
          <w:szCs w:val="24"/>
        </w:rPr>
        <w:t>Plain crackers or breadsticks</w:t>
      </w:r>
    </w:p>
    <w:p w14:paraId="15D21B1A" w14:textId="4FDDC1A2" w:rsidR="001B0C3C" w:rsidRPr="003E4E1C" w:rsidRDefault="00512C83" w:rsidP="003E4E1C">
      <w:pPr>
        <w:numPr>
          <w:ilvl w:val="0"/>
          <w:numId w:val="46"/>
        </w:numPr>
        <w:rPr>
          <w:rFonts w:ascii="Sassoon Primary" w:hAnsi="Sassoon Primary" w:cstheme="minorHAnsi"/>
          <w:b/>
          <w:bCs/>
          <w:sz w:val="24"/>
          <w:szCs w:val="24"/>
        </w:rPr>
      </w:pPr>
      <w:r>
        <w:rPr>
          <w:rFonts w:ascii="Sassoon Primary" w:hAnsi="Sassoon Primary" w:cstheme="minorHAnsi"/>
          <w:b/>
          <w:bCs/>
          <w:sz w:val="24"/>
          <w:szCs w:val="24"/>
        </w:rPr>
        <w:t>Cereal</w:t>
      </w:r>
      <w:r w:rsidR="003E4E1C">
        <w:rPr>
          <w:rFonts w:ascii="Sassoon Primary" w:hAnsi="Sassoon Primary" w:cstheme="minorHAnsi"/>
          <w:b/>
          <w:bCs/>
          <w:sz w:val="24"/>
          <w:szCs w:val="24"/>
        </w:rPr>
        <w:t xml:space="preserve"> bar with no nuts</w:t>
      </w:r>
    </w:p>
    <w:p w14:paraId="386672A3" w14:textId="77777777" w:rsidR="001B0C3C" w:rsidRPr="001B0C3C" w:rsidRDefault="001B0C3C" w:rsidP="001B0C3C">
      <w:pPr>
        <w:rPr>
          <w:rFonts w:ascii="Sassoon Primary" w:hAnsi="Sassoon Primary" w:cstheme="minorHAnsi"/>
          <w:b/>
          <w:bCs/>
          <w:sz w:val="24"/>
          <w:szCs w:val="24"/>
        </w:rPr>
      </w:pPr>
      <w:r w:rsidRPr="001B0C3C">
        <w:rPr>
          <w:rFonts w:ascii="Sassoon Primary" w:hAnsi="Sassoon Primary" w:cstheme="minorHAnsi"/>
          <w:b/>
          <w:bCs/>
          <w:sz w:val="24"/>
          <w:szCs w:val="24"/>
        </w:rPr>
        <w:t>Please do not send in sweets, chocolate, biscuits, cakes, crisps or other unhealthy snacks.</w:t>
      </w:r>
    </w:p>
    <w:p w14:paraId="4D48A7EA" w14:textId="77777777" w:rsidR="001B0C3C" w:rsidRPr="001B0C3C" w:rsidRDefault="001B0C3C" w:rsidP="001B0C3C">
      <w:pPr>
        <w:rPr>
          <w:rFonts w:ascii="Sassoon Primary" w:hAnsi="Sassoon Primary" w:cstheme="minorHAnsi"/>
          <w:b/>
          <w:bCs/>
          <w:sz w:val="24"/>
          <w:szCs w:val="24"/>
        </w:rPr>
      </w:pPr>
      <w:r w:rsidRPr="001B0C3C">
        <w:rPr>
          <w:rFonts w:ascii="Sassoon Primary" w:hAnsi="Sassoon Primary" w:cstheme="minorHAnsi"/>
          <w:b/>
          <w:bCs/>
          <w:sz w:val="24"/>
          <w:szCs w:val="24"/>
        </w:rPr>
        <w:t>Nut-Free School</w:t>
      </w:r>
    </w:p>
    <w:p w14:paraId="775E8788" w14:textId="77777777" w:rsidR="001B0C3C" w:rsidRPr="001B0C3C" w:rsidRDefault="001B0C3C" w:rsidP="001B0C3C">
      <w:pPr>
        <w:rPr>
          <w:rFonts w:ascii="Sassoon Primary" w:hAnsi="Sassoon Primary" w:cstheme="minorHAnsi"/>
          <w:b/>
          <w:bCs/>
          <w:sz w:val="24"/>
          <w:szCs w:val="24"/>
        </w:rPr>
      </w:pPr>
      <w:r w:rsidRPr="001B0C3C">
        <w:rPr>
          <w:rFonts w:ascii="Sassoon Primary" w:hAnsi="Sassoon Primary" w:cstheme="minorHAnsi"/>
          <w:b/>
          <w:bCs/>
          <w:sz w:val="24"/>
          <w:szCs w:val="24"/>
        </w:rPr>
        <w:t>We would also like to remind you that we are a nut-free school. For the safety of all our children, no snacks or food containing nuts should be brought into school.</w:t>
      </w:r>
    </w:p>
    <w:p w14:paraId="00827036" w14:textId="77777777" w:rsidR="001B0C3C" w:rsidRPr="001B0C3C" w:rsidRDefault="001B0C3C" w:rsidP="001B0C3C">
      <w:pPr>
        <w:rPr>
          <w:rFonts w:ascii="Sassoon Primary" w:hAnsi="Sassoon Primary" w:cstheme="minorHAnsi"/>
          <w:b/>
          <w:bCs/>
          <w:sz w:val="24"/>
          <w:szCs w:val="24"/>
        </w:rPr>
      </w:pPr>
      <w:r w:rsidRPr="001B0C3C">
        <w:rPr>
          <w:rFonts w:ascii="Sassoon Primary" w:hAnsi="Sassoon Primary" w:cstheme="minorHAnsi"/>
          <w:b/>
          <w:bCs/>
          <w:sz w:val="24"/>
          <w:szCs w:val="24"/>
        </w:rPr>
        <w:t>This includes products such as:</w:t>
      </w:r>
    </w:p>
    <w:p w14:paraId="27176836" w14:textId="77777777" w:rsidR="001B0C3C" w:rsidRPr="001B0C3C" w:rsidRDefault="001B0C3C" w:rsidP="001B0C3C">
      <w:pPr>
        <w:numPr>
          <w:ilvl w:val="0"/>
          <w:numId w:val="47"/>
        </w:numPr>
        <w:rPr>
          <w:rFonts w:ascii="Sassoon Primary" w:hAnsi="Sassoon Primary" w:cstheme="minorHAnsi"/>
          <w:b/>
          <w:bCs/>
          <w:sz w:val="24"/>
          <w:szCs w:val="24"/>
        </w:rPr>
      </w:pPr>
      <w:r w:rsidRPr="001B0C3C">
        <w:rPr>
          <w:rFonts w:ascii="Sassoon Primary" w:hAnsi="Sassoon Primary" w:cstheme="minorHAnsi"/>
          <w:b/>
          <w:bCs/>
          <w:sz w:val="24"/>
          <w:szCs w:val="24"/>
        </w:rPr>
        <w:t>Cereal bars containing nuts</w:t>
      </w:r>
    </w:p>
    <w:p w14:paraId="4805B9FB" w14:textId="77777777" w:rsidR="001B0C3C" w:rsidRPr="001B0C3C" w:rsidRDefault="001B0C3C" w:rsidP="001B0C3C">
      <w:pPr>
        <w:numPr>
          <w:ilvl w:val="0"/>
          <w:numId w:val="47"/>
        </w:numPr>
        <w:rPr>
          <w:rFonts w:ascii="Sassoon Primary" w:hAnsi="Sassoon Primary" w:cstheme="minorHAnsi"/>
          <w:b/>
          <w:bCs/>
          <w:sz w:val="24"/>
          <w:szCs w:val="24"/>
        </w:rPr>
      </w:pPr>
      <w:r w:rsidRPr="001B0C3C">
        <w:rPr>
          <w:rFonts w:ascii="Sassoon Primary" w:hAnsi="Sassoon Primary" w:cstheme="minorHAnsi"/>
          <w:b/>
          <w:bCs/>
          <w:sz w:val="24"/>
          <w:szCs w:val="24"/>
        </w:rPr>
        <w:t>Snacks or biscuits containing nuts</w:t>
      </w:r>
    </w:p>
    <w:p w14:paraId="1EBCB9C6" w14:textId="77777777" w:rsidR="001B0C3C" w:rsidRPr="001B0C3C" w:rsidRDefault="001B0C3C" w:rsidP="001B0C3C">
      <w:pPr>
        <w:numPr>
          <w:ilvl w:val="0"/>
          <w:numId w:val="47"/>
        </w:numPr>
        <w:rPr>
          <w:rFonts w:ascii="Sassoon Primary" w:hAnsi="Sassoon Primary" w:cstheme="minorHAnsi"/>
          <w:b/>
          <w:bCs/>
          <w:sz w:val="24"/>
          <w:szCs w:val="24"/>
        </w:rPr>
      </w:pPr>
      <w:r w:rsidRPr="001B0C3C">
        <w:rPr>
          <w:rFonts w:ascii="Sassoon Primary" w:hAnsi="Sassoon Primary" w:cstheme="minorHAnsi"/>
          <w:b/>
          <w:bCs/>
          <w:sz w:val="24"/>
          <w:szCs w:val="24"/>
        </w:rPr>
        <w:t>Products containing peanuts</w:t>
      </w:r>
    </w:p>
    <w:p w14:paraId="492FAC28" w14:textId="77777777" w:rsidR="001B0C3C" w:rsidRPr="001B0C3C" w:rsidRDefault="001B0C3C" w:rsidP="001B0C3C">
      <w:pPr>
        <w:numPr>
          <w:ilvl w:val="0"/>
          <w:numId w:val="47"/>
        </w:numPr>
        <w:rPr>
          <w:rFonts w:ascii="Sassoon Primary" w:hAnsi="Sassoon Primary" w:cstheme="minorHAnsi"/>
          <w:b/>
          <w:bCs/>
          <w:sz w:val="24"/>
          <w:szCs w:val="24"/>
        </w:rPr>
      </w:pPr>
      <w:r w:rsidRPr="001B0C3C">
        <w:rPr>
          <w:rFonts w:ascii="Sassoon Primary" w:hAnsi="Sassoon Primary" w:cstheme="minorHAnsi"/>
          <w:b/>
          <w:bCs/>
          <w:sz w:val="24"/>
          <w:szCs w:val="24"/>
        </w:rPr>
        <w:t>Chocolate spreads containing nuts, such as Nutella</w:t>
      </w:r>
    </w:p>
    <w:p w14:paraId="44EC6275" w14:textId="251877EE" w:rsidR="001B0C3C" w:rsidRPr="001B0C3C" w:rsidRDefault="001B0C3C" w:rsidP="001B0C3C">
      <w:pPr>
        <w:numPr>
          <w:ilvl w:val="0"/>
          <w:numId w:val="47"/>
        </w:numPr>
        <w:rPr>
          <w:rFonts w:ascii="Sassoon Primary" w:hAnsi="Sassoon Primary" w:cstheme="minorHAnsi"/>
          <w:b/>
          <w:bCs/>
          <w:sz w:val="24"/>
          <w:szCs w:val="24"/>
        </w:rPr>
      </w:pPr>
      <w:r w:rsidRPr="001B0C3C">
        <w:rPr>
          <w:rFonts w:ascii="Sassoon Primary" w:hAnsi="Sassoon Primary" w:cstheme="minorHAnsi"/>
          <w:b/>
          <w:bCs/>
          <w:sz w:val="24"/>
          <w:szCs w:val="24"/>
        </w:rPr>
        <w:t>Any other food products that contain or may contain nuts</w:t>
      </w:r>
      <w:r w:rsidR="000C4E5E">
        <w:rPr>
          <w:rFonts w:ascii="Sassoon Primary" w:hAnsi="Sassoon Primary" w:cstheme="minorHAnsi"/>
          <w:b/>
          <w:bCs/>
          <w:sz w:val="24"/>
          <w:szCs w:val="24"/>
        </w:rPr>
        <w:t xml:space="preserve"> or ginger</w:t>
      </w:r>
    </w:p>
    <w:p w14:paraId="3B89F9DF" w14:textId="77777777" w:rsidR="001B0C3C" w:rsidRPr="001B0C3C" w:rsidRDefault="001B0C3C" w:rsidP="001B0C3C">
      <w:pPr>
        <w:rPr>
          <w:rFonts w:ascii="Sassoon Primary" w:hAnsi="Sassoon Primary" w:cstheme="minorHAnsi"/>
          <w:b/>
          <w:bCs/>
          <w:sz w:val="24"/>
          <w:szCs w:val="24"/>
        </w:rPr>
      </w:pPr>
      <w:r w:rsidRPr="001B0C3C">
        <w:rPr>
          <w:rFonts w:ascii="Sassoon Primary" w:hAnsi="Sassoon Primary" w:cstheme="minorHAnsi"/>
          <w:b/>
          <w:bCs/>
          <w:sz w:val="24"/>
          <w:szCs w:val="24"/>
        </w:rPr>
        <w:t>Please check the ingredients on packaging carefully before sending snacks into school.</w:t>
      </w:r>
    </w:p>
    <w:p w14:paraId="3743B1E9" w14:textId="77777777" w:rsidR="001B0C3C" w:rsidRPr="001B0C3C" w:rsidRDefault="001B0C3C" w:rsidP="001B0C3C">
      <w:pPr>
        <w:rPr>
          <w:rFonts w:ascii="Sassoon Primary" w:hAnsi="Sassoon Primary" w:cstheme="minorHAnsi"/>
          <w:b/>
          <w:bCs/>
          <w:sz w:val="24"/>
          <w:szCs w:val="24"/>
        </w:rPr>
      </w:pPr>
      <w:r w:rsidRPr="001B0C3C">
        <w:rPr>
          <w:rFonts w:ascii="Sassoon Primary" w:hAnsi="Sassoon Primary" w:cstheme="minorHAnsi"/>
          <w:b/>
          <w:bCs/>
          <w:sz w:val="24"/>
          <w:szCs w:val="24"/>
        </w:rPr>
        <w:t>We understand that some children may have particular food preferences, but it is essential that we follow our nut-free policy to help keep all children safe.</w:t>
      </w:r>
    </w:p>
    <w:p w14:paraId="3B0CFF94" w14:textId="77777777" w:rsidR="001B0C3C" w:rsidRPr="001B0C3C" w:rsidRDefault="001B0C3C" w:rsidP="001B0C3C">
      <w:pPr>
        <w:rPr>
          <w:rFonts w:ascii="Sassoon Primary" w:hAnsi="Sassoon Primary" w:cstheme="minorHAnsi"/>
          <w:b/>
          <w:bCs/>
          <w:sz w:val="24"/>
          <w:szCs w:val="24"/>
        </w:rPr>
      </w:pPr>
      <w:r w:rsidRPr="001B0C3C">
        <w:rPr>
          <w:rFonts w:ascii="Sassoon Primary" w:hAnsi="Sassoon Primary" w:cstheme="minorHAnsi"/>
          <w:b/>
          <w:bCs/>
          <w:sz w:val="24"/>
          <w:szCs w:val="24"/>
        </w:rPr>
        <w:t>We appreciate your support in helping us promote healthy eating and a safe school environment for everyone.</w:t>
      </w:r>
    </w:p>
    <w:p w14:paraId="7CB592A0" w14:textId="77777777" w:rsidR="001B0C3C" w:rsidRPr="001B0C3C" w:rsidRDefault="001B0C3C" w:rsidP="001B0C3C">
      <w:pPr>
        <w:rPr>
          <w:rFonts w:ascii="Sassoon Primary" w:hAnsi="Sassoon Primary" w:cstheme="minorHAnsi"/>
          <w:b/>
          <w:bCs/>
          <w:sz w:val="24"/>
          <w:szCs w:val="24"/>
        </w:rPr>
      </w:pPr>
      <w:r w:rsidRPr="001B0C3C">
        <w:rPr>
          <w:rFonts w:ascii="Sassoon Primary" w:hAnsi="Sassoon Primary" w:cstheme="minorHAnsi"/>
          <w:b/>
          <w:bCs/>
          <w:sz w:val="24"/>
          <w:szCs w:val="24"/>
        </w:rPr>
        <w:t>Thank you for your continued support.</w:t>
      </w:r>
    </w:p>
    <w:p w14:paraId="270AF288" w14:textId="1E3AED60" w:rsidR="002C2BC9" w:rsidRPr="00C429EF" w:rsidRDefault="001B0C3C" w:rsidP="00FD53F9">
      <w:r w:rsidRPr="001B0C3C">
        <w:rPr>
          <w:rFonts w:ascii="Sassoon Primary" w:hAnsi="Sassoon Primary" w:cstheme="minorHAnsi"/>
          <w:b/>
          <w:bCs/>
          <w:sz w:val="24"/>
          <w:szCs w:val="24"/>
        </w:rPr>
        <w:t>Mrs McGibney</w:t>
      </w:r>
      <w:r w:rsidRPr="001B0C3C">
        <w:rPr>
          <w:rFonts w:ascii="Sassoon Primary" w:hAnsi="Sassoon Primary" w:cstheme="minorHAnsi"/>
          <w:b/>
          <w:bCs/>
          <w:sz w:val="24"/>
          <w:szCs w:val="24"/>
        </w:rPr>
        <w:br/>
        <w:t>Head Teacher</w:t>
      </w:r>
    </w:p>
    <w:sectPr w:rsidR="002C2BC9" w:rsidRPr="00C429EF" w:rsidSect="008132CE">
      <w:headerReference w:type="first" r:id="rId10"/>
      <w:footerReference w:type="first" r:id="rId11"/>
      <w:pgSz w:w="11906" w:h="16838" w:code="9"/>
      <w:pgMar w:top="1418" w:right="1134" w:bottom="1418" w:left="1134" w:header="17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FE0A9" w14:textId="77777777" w:rsidR="00B34650" w:rsidRDefault="00B34650" w:rsidP="00A870FB">
      <w:pPr>
        <w:spacing w:after="0" w:line="240" w:lineRule="auto"/>
      </w:pPr>
      <w:r>
        <w:separator/>
      </w:r>
    </w:p>
  </w:endnote>
  <w:endnote w:type="continuationSeparator" w:id="0">
    <w:p w14:paraId="4B23382C" w14:textId="77777777" w:rsidR="00B34650" w:rsidRDefault="00B34650" w:rsidP="00A870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ssoon Primary">
    <w:panose1 w:val="00000000000000000000"/>
    <w:charset w:val="00"/>
    <w:family w:val="modern"/>
    <w:notTrueType/>
    <w:pitch w:val="variable"/>
    <w:sig w:usb0="A000002F" w:usb1="40000048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3B9CD" w14:textId="7A1F5174" w:rsidR="00A870FB" w:rsidRPr="00A870FB" w:rsidRDefault="008276F4" w:rsidP="008276F4">
    <w:pPr>
      <w:pStyle w:val="Footer"/>
      <w:ind w:left="0"/>
    </w:pPr>
    <w:r w:rsidRPr="00795FA9">
      <w:rPr>
        <w:noProof/>
      </w:rPr>
      <w:drawing>
        <wp:anchor distT="0" distB="0" distL="114300" distR="114300" simplePos="0" relativeHeight="251658241" behindDoc="0" locked="0" layoutInCell="1" allowOverlap="1" wp14:anchorId="6F691740" wp14:editId="1E84BD3F">
          <wp:simplePos x="0" y="0"/>
          <wp:positionH relativeFrom="column">
            <wp:posOffset>-873760</wp:posOffset>
          </wp:positionH>
          <wp:positionV relativeFrom="paragraph">
            <wp:posOffset>-260405</wp:posOffset>
          </wp:positionV>
          <wp:extent cx="7844200" cy="889580"/>
          <wp:effectExtent l="0" t="0" r="0" b="0"/>
          <wp:wrapNone/>
          <wp:docPr id="1697079452" name="Picture 1697079452" descr="A red and yellow striped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7671563" name="Picture 1" descr="A red and yellow striped sig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4200" cy="889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79B0">
      <w:rPr>
        <w:noProof/>
        <w:lang w:eastAsia="en-GB"/>
      </w:rPr>
      <w:t xml:space="preserve">  </w:t>
    </w:r>
    <w:r w:rsidR="00AC7F7D">
      <w:t xml:space="preserve">   </w:t>
    </w:r>
    <w:r w:rsidR="002E79B0">
      <w:t xml:space="preserve">    </w:t>
    </w:r>
    <w:r w:rsidR="002E79B0">
      <w:tab/>
    </w:r>
  </w:p>
  <w:p w14:paraId="629BD446" w14:textId="1047E179" w:rsidR="00A870FB" w:rsidRDefault="00A870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1BC71" w14:textId="77777777" w:rsidR="00B34650" w:rsidRDefault="00B34650" w:rsidP="00A870FB">
      <w:pPr>
        <w:spacing w:after="0" w:line="240" w:lineRule="auto"/>
      </w:pPr>
      <w:r>
        <w:separator/>
      </w:r>
    </w:p>
  </w:footnote>
  <w:footnote w:type="continuationSeparator" w:id="0">
    <w:p w14:paraId="1C382CCA" w14:textId="77777777" w:rsidR="00B34650" w:rsidRDefault="00B34650" w:rsidP="00A870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0C643" w14:textId="77777777" w:rsidR="00A870FB" w:rsidRDefault="00A870FB" w:rsidP="00A870FB">
    <w:pPr>
      <w:pStyle w:val="Header"/>
    </w:pPr>
  </w:p>
  <w:p w14:paraId="4E22C883" w14:textId="77777777" w:rsidR="00A870FB" w:rsidRPr="008276F4" w:rsidRDefault="00D935DD" w:rsidP="00D935DD">
    <w:pPr>
      <w:pStyle w:val="Header"/>
      <w:tabs>
        <w:tab w:val="center" w:pos="4513"/>
        <w:tab w:val="right" w:pos="9026"/>
      </w:tabs>
      <w:spacing w:after="0"/>
      <w:jc w:val="right"/>
      <w:rPr>
        <w:rFonts w:ascii="Sassoon Primary" w:hAnsi="Sassoon Primary" w:cs="Arial"/>
        <w:b/>
        <w:sz w:val="28"/>
        <w:szCs w:val="28"/>
      </w:rPr>
    </w:pPr>
    <w:r w:rsidRPr="008276F4">
      <w:rPr>
        <w:rFonts w:ascii="Sassoon Primary" w:hAnsi="Sassoon Primary"/>
        <w:noProof/>
        <w:lang w:eastAsia="en-GB"/>
      </w:rPr>
      <w:drawing>
        <wp:anchor distT="0" distB="0" distL="114300" distR="114300" simplePos="0" relativeHeight="251658240" behindDoc="1" locked="0" layoutInCell="1" allowOverlap="1" wp14:anchorId="3870D33E" wp14:editId="5B64C1D8">
          <wp:simplePos x="0" y="0"/>
          <wp:positionH relativeFrom="column">
            <wp:posOffset>-91440</wp:posOffset>
          </wp:positionH>
          <wp:positionV relativeFrom="paragraph">
            <wp:posOffset>95885</wp:posOffset>
          </wp:positionV>
          <wp:extent cx="1066800" cy="1367155"/>
          <wp:effectExtent l="0" t="0" r="0" b="4445"/>
          <wp:wrapTight wrapText="bothSides">
            <wp:wrapPolygon edited="0">
              <wp:start x="0" y="0"/>
              <wp:lineTo x="0" y="21369"/>
              <wp:lineTo x="21214" y="21369"/>
              <wp:lineTo x="21214" y="0"/>
              <wp:lineTo x="0" y="0"/>
            </wp:wrapPolygon>
          </wp:wrapTight>
          <wp:docPr id="1" name="Picture 1" descr="Whitmore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hitmore_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1367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70FB" w:rsidRPr="008276F4">
      <w:rPr>
        <w:rFonts w:ascii="Sassoon Primary" w:hAnsi="Sassoon Primary" w:cs="Arial"/>
        <w:b/>
        <w:sz w:val="28"/>
        <w:szCs w:val="28"/>
      </w:rPr>
      <w:t>WHITMORE PARK PRIMARY SCHOOL</w:t>
    </w:r>
  </w:p>
  <w:p w14:paraId="27733111" w14:textId="77777777" w:rsidR="003556A4" w:rsidRPr="008276F4" w:rsidRDefault="00A870FB" w:rsidP="00D935DD">
    <w:pPr>
      <w:pStyle w:val="Header"/>
      <w:spacing w:after="0"/>
      <w:jc w:val="right"/>
      <w:rPr>
        <w:rFonts w:ascii="Sassoon Primary" w:hAnsi="Sassoon Primary" w:cs="Arial"/>
        <w:i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>Halford Lane</w:t>
    </w:r>
    <w:r w:rsidRPr="008276F4">
      <w:rPr>
        <w:rFonts w:ascii="Sassoon Primary" w:hAnsi="Sassoon Primary" w:cs="Arial"/>
        <w:i/>
        <w:sz w:val="20"/>
        <w:szCs w:val="20"/>
      </w:rPr>
      <w:br/>
      <w:t xml:space="preserve">Coventry </w:t>
    </w:r>
  </w:p>
  <w:p w14:paraId="092E2D19" w14:textId="77777777" w:rsidR="00A870FB" w:rsidRPr="008276F4" w:rsidRDefault="003556A4" w:rsidP="00D935DD">
    <w:pPr>
      <w:pStyle w:val="Header"/>
      <w:spacing w:after="0"/>
      <w:jc w:val="right"/>
      <w:rPr>
        <w:rFonts w:ascii="Sassoon Primary" w:hAnsi="Sassoon Primary" w:cs="Arial"/>
        <w:i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 xml:space="preserve">                                                                           </w:t>
    </w:r>
    <w:r w:rsidR="00A754AD" w:rsidRPr="008276F4">
      <w:rPr>
        <w:rFonts w:ascii="Sassoon Primary" w:hAnsi="Sassoon Primary" w:cs="Arial"/>
        <w:i/>
        <w:sz w:val="20"/>
        <w:szCs w:val="20"/>
      </w:rPr>
      <w:t xml:space="preserve">                       </w:t>
    </w:r>
    <w:r w:rsidR="00A870FB" w:rsidRPr="008276F4">
      <w:rPr>
        <w:rFonts w:ascii="Sassoon Primary" w:hAnsi="Sassoon Primary" w:cs="Arial"/>
        <w:i/>
        <w:sz w:val="20"/>
        <w:szCs w:val="20"/>
      </w:rPr>
      <w:t xml:space="preserve">CV6 </w:t>
    </w:r>
    <w:r w:rsidR="00A754AD" w:rsidRPr="008276F4">
      <w:rPr>
        <w:rFonts w:ascii="Sassoon Primary" w:hAnsi="Sassoon Primary" w:cs="Arial"/>
        <w:i/>
        <w:sz w:val="20"/>
        <w:szCs w:val="20"/>
      </w:rPr>
      <w:t>2</w:t>
    </w:r>
    <w:r w:rsidR="00A870FB" w:rsidRPr="008276F4">
      <w:rPr>
        <w:rFonts w:ascii="Sassoon Primary" w:hAnsi="Sassoon Primary" w:cs="Arial"/>
        <w:i/>
        <w:sz w:val="20"/>
        <w:szCs w:val="20"/>
      </w:rPr>
      <w:t>HG</w:t>
    </w:r>
  </w:p>
  <w:p w14:paraId="4B84DC57" w14:textId="77777777" w:rsidR="003556A4" w:rsidRPr="008276F4" w:rsidRDefault="003556A4" w:rsidP="00D935DD">
    <w:pPr>
      <w:pStyle w:val="Header"/>
      <w:spacing w:after="0"/>
      <w:jc w:val="right"/>
      <w:rPr>
        <w:rFonts w:ascii="Sassoon Primary" w:hAnsi="Sassoon Primary" w:cs="Arial"/>
        <w:i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>Telephone: 02476335697</w:t>
    </w:r>
  </w:p>
  <w:p w14:paraId="4305E1A7" w14:textId="77777777" w:rsidR="003556A4" w:rsidRPr="008276F4" w:rsidRDefault="003556A4" w:rsidP="00D935DD">
    <w:pPr>
      <w:pStyle w:val="Header"/>
      <w:spacing w:after="0"/>
      <w:jc w:val="right"/>
      <w:rPr>
        <w:rFonts w:ascii="Sassoon Primary" w:hAnsi="Sassoon Primary" w:cs="Arial"/>
        <w:i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>Headteacher: Mrs McGibney</w:t>
    </w:r>
  </w:p>
  <w:p w14:paraId="53AE9AA9" w14:textId="77777777" w:rsidR="003556A4" w:rsidRPr="008276F4" w:rsidRDefault="003556A4" w:rsidP="00D935DD">
    <w:pPr>
      <w:pStyle w:val="Header"/>
      <w:spacing w:after="0"/>
      <w:jc w:val="right"/>
      <w:rPr>
        <w:rFonts w:ascii="Sassoon Primary" w:hAnsi="Sassoon Primary" w:cs="Arial"/>
        <w:i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 xml:space="preserve">Email: </w:t>
    </w:r>
    <w:hyperlink r:id="rId2" w:history="1">
      <w:r w:rsidRPr="008276F4">
        <w:rPr>
          <w:rStyle w:val="Hyperlink"/>
          <w:rFonts w:ascii="Sassoon Primary" w:hAnsi="Sassoon Primary" w:cs="Arial"/>
          <w:i/>
          <w:sz w:val="20"/>
          <w:szCs w:val="20"/>
        </w:rPr>
        <w:t>admin@whitmorepark.org</w:t>
      </w:r>
    </w:hyperlink>
  </w:p>
  <w:p w14:paraId="6C701ACF" w14:textId="77777777" w:rsidR="003556A4" w:rsidRPr="008276F4" w:rsidRDefault="003556A4" w:rsidP="00D935DD">
    <w:pPr>
      <w:pStyle w:val="Header"/>
      <w:spacing w:after="0"/>
      <w:jc w:val="right"/>
      <w:rPr>
        <w:rFonts w:ascii="Sassoon Primary" w:hAnsi="Sassoon Primary" w:cs="Arial"/>
        <w:i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 xml:space="preserve">Website: </w:t>
    </w:r>
    <w:hyperlink r:id="rId3" w:history="1">
      <w:r w:rsidRPr="008276F4">
        <w:rPr>
          <w:rStyle w:val="Hyperlink"/>
          <w:rFonts w:ascii="Sassoon Primary" w:hAnsi="Sassoon Primary" w:cs="Arial"/>
          <w:i/>
          <w:sz w:val="20"/>
          <w:szCs w:val="20"/>
        </w:rPr>
        <w:t>http://www.whitmorepark.org/</w:t>
      </w:r>
    </w:hyperlink>
  </w:p>
  <w:p w14:paraId="23C17A1A" w14:textId="77777777" w:rsidR="00A870FB" w:rsidRPr="008276F4" w:rsidRDefault="003556A4" w:rsidP="00D935DD">
    <w:pPr>
      <w:pStyle w:val="Header"/>
      <w:spacing w:after="0"/>
      <w:jc w:val="right"/>
      <w:rPr>
        <w:rFonts w:ascii="Sassoon Primary" w:hAnsi="Sassoon Primary"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 xml:space="preserve">Twitter: </w:t>
    </w:r>
    <w:r w:rsidRPr="008276F4">
      <w:rPr>
        <w:rFonts w:ascii="Sassoon Primary" w:hAnsi="Sassoon Primary" w:cs="Arial"/>
        <w:color w:val="14171A"/>
        <w:sz w:val="20"/>
        <w:szCs w:val="20"/>
      </w:rPr>
      <w:t>@whitmore_park</w:t>
    </w:r>
  </w:p>
  <w:p w14:paraId="5075F782" w14:textId="77777777" w:rsidR="00D935DD" w:rsidRPr="008276F4" w:rsidRDefault="00D935DD">
    <w:pPr>
      <w:rPr>
        <w:rFonts w:ascii="Sassoon Primary" w:hAnsi="Sassoon Primary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27423"/>
    <w:multiLevelType w:val="multilevel"/>
    <w:tmpl w:val="7C66B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0A6BA2"/>
    <w:multiLevelType w:val="multilevel"/>
    <w:tmpl w:val="E03CF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10763D"/>
    <w:multiLevelType w:val="multilevel"/>
    <w:tmpl w:val="CDC6D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137229"/>
    <w:multiLevelType w:val="multilevel"/>
    <w:tmpl w:val="D750C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874B22"/>
    <w:multiLevelType w:val="multilevel"/>
    <w:tmpl w:val="1226780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12A9058D"/>
    <w:multiLevelType w:val="multilevel"/>
    <w:tmpl w:val="68085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F8187E"/>
    <w:multiLevelType w:val="multilevel"/>
    <w:tmpl w:val="A8DA5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BF5A1D"/>
    <w:multiLevelType w:val="multilevel"/>
    <w:tmpl w:val="C4D0F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147716"/>
    <w:multiLevelType w:val="multilevel"/>
    <w:tmpl w:val="A66E3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7250B9"/>
    <w:multiLevelType w:val="multilevel"/>
    <w:tmpl w:val="2D92A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5715D8"/>
    <w:multiLevelType w:val="multilevel"/>
    <w:tmpl w:val="4AF29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A07609"/>
    <w:multiLevelType w:val="multilevel"/>
    <w:tmpl w:val="35F09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1E455D"/>
    <w:multiLevelType w:val="multilevel"/>
    <w:tmpl w:val="74D0D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142B69"/>
    <w:multiLevelType w:val="hybridMultilevel"/>
    <w:tmpl w:val="96D29D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6C10C5"/>
    <w:multiLevelType w:val="multilevel"/>
    <w:tmpl w:val="07E88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4C2DAA"/>
    <w:multiLevelType w:val="hybridMultilevel"/>
    <w:tmpl w:val="3D16E8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913A87"/>
    <w:multiLevelType w:val="multilevel"/>
    <w:tmpl w:val="1EB44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D14B2F"/>
    <w:multiLevelType w:val="multilevel"/>
    <w:tmpl w:val="29200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8F540C7"/>
    <w:multiLevelType w:val="multilevel"/>
    <w:tmpl w:val="9A38E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BA3175D"/>
    <w:multiLevelType w:val="multilevel"/>
    <w:tmpl w:val="0C28AFF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3D024936"/>
    <w:multiLevelType w:val="multilevel"/>
    <w:tmpl w:val="CA4AF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04F66CB"/>
    <w:multiLevelType w:val="multilevel"/>
    <w:tmpl w:val="8F7C1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D401C4"/>
    <w:multiLevelType w:val="multilevel"/>
    <w:tmpl w:val="DF6A9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A83A19"/>
    <w:multiLevelType w:val="multilevel"/>
    <w:tmpl w:val="26060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5D07245"/>
    <w:multiLevelType w:val="multilevel"/>
    <w:tmpl w:val="1A2A0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68E6D20"/>
    <w:multiLevelType w:val="hybridMultilevel"/>
    <w:tmpl w:val="3000F6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3716DF"/>
    <w:multiLevelType w:val="multilevel"/>
    <w:tmpl w:val="54409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D382261"/>
    <w:multiLevelType w:val="hybridMultilevel"/>
    <w:tmpl w:val="54965BC0"/>
    <w:lvl w:ilvl="0" w:tplc="005E81EC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0021CFD"/>
    <w:multiLevelType w:val="multilevel"/>
    <w:tmpl w:val="B0705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19041C3"/>
    <w:multiLevelType w:val="multilevel"/>
    <w:tmpl w:val="15167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1D927DF"/>
    <w:multiLevelType w:val="multilevel"/>
    <w:tmpl w:val="A822B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2E73CED"/>
    <w:multiLevelType w:val="multilevel"/>
    <w:tmpl w:val="0AA6D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34E0E45"/>
    <w:multiLevelType w:val="multilevel"/>
    <w:tmpl w:val="5EF2F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4A572B7"/>
    <w:multiLevelType w:val="multilevel"/>
    <w:tmpl w:val="36C82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5A56F38"/>
    <w:multiLevelType w:val="multilevel"/>
    <w:tmpl w:val="F650E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FF03E94"/>
    <w:multiLevelType w:val="multilevel"/>
    <w:tmpl w:val="E6083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2E111CA"/>
    <w:multiLevelType w:val="multilevel"/>
    <w:tmpl w:val="6CD0C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68F596F"/>
    <w:multiLevelType w:val="multilevel"/>
    <w:tmpl w:val="66B6D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D453A94"/>
    <w:multiLevelType w:val="multilevel"/>
    <w:tmpl w:val="1C3EE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DE95CAA"/>
    <w:multiLevelType w:val="multilevel"/>
    <w:tmpl w:val="58FC3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EB27108"/>
    <w:multiLevelType w:val="multilevel"/>
    <w:tmpl w:val="022CA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FC36133"/>
    <w:multiLevelType w:val="multilevel"/>
    <w:tmpl w:val="5F907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11E6687"/>
    <w:multiLevelType w:val="multilevel"/>
    <w:tmpl w:val="4C48E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2F32194"/>
    <w:multiLevelType w:val="multilevel"/>
    <w:tmpl w:val="DC041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2F57001"/>
    <w:multiLevelType w:val="multilevel"/>
    <w:tmpl w:val="658E9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53E26CE"/>
    <w:multiLevelType w:val="multilevel"/>
    <w:tmpl w:val="AC944D1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6" w15:restartNumberingAfterBreak="0">
    <w:nsid w:val="7F0117DE"/>
    <w:multiLevelType w:val="multilevel"/>
    <w:tmpl w:val="9694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1384074">
    <w:abstractNumId w:val="15"/>
  </w:num>
  <w:num w:numId="2" w16cid:durableId="64107520">
    <w:abstractNumId w:val="13"/>
  </w:num>
  <w:num w:numId="3" w16cid:durableId="481121533">
    <w:abstractNumId w:val="4"/>
  </w:num>
  <w:num w:numId="4" w16cid:durableId="133067375">
    <w:abstractNumId w:val="19"/>
  </w:num>
  <w:num w:numId="5" w16cid:durableId="212281079">
    <w:abstractNumId w:val="45"/>
  </w:num>
  <w:num w:numId="6" w16cid:durableId="206988132">
    <w:abstractNumId w:val="30"/>
  </w:num>
  <w:num w:numId="7" w16cid:durableId="613908314">
    <w:abstractNumId w:val="22"/>
  </w:num>
  <w:num w:numId="8" w16cid:durableId="2144689950">
    <w:abstractNumId w:val="1"/>
  </w:num>
  <w:num w:numId="9" w16cid:durableId="828178702">
    <w:abstractNumId w:val="24"/>
  </w:num>
  <w:num w:numId="10" w16cid:durableId="264730067">
    <w:abstractNumId w:val="5"/>
  </w:num>
  <w:num w:numId="11" w16cid:durableId="769085077">
    <w:abstractNumId w:val="40"/>
  </w:num>
  <w:num w:numId="12" w16cid:durableId="1396516140">
    <w:abstractNumId w:val="38"/>
  </w:num>
  <w:num w:numId="13" w16cid:durableId="939995480">
    <w:abstractNumId w:val="25"/>
  </w:num>
  <w:num w:numId="14" w16cid:durableId="1329867059">
    <w:abstractNumId w:val="37"/>
  </w:num>
  <w:num w:numId="15" w16cid:durableId="576213295">
    <w:abstractNumId w:val="16"/>
  </w:num>
  <w:num w:numId="16" w16cid:durableId="1228998000">
    <w:abstractNumId w:val="41"/>
  </w:num>
  <w:num w:numId="17" w16cid:durableId="657415476">
    <w:abstractNumId w:val="21"/>
  </w:num>
  <w:num w:numId="18" w16cid:durableId="999389615">
    <w:abstractNumId w:val="28"/>
  </w:num>
  <w:num w:numId="19" w16cid:durableId="443892071">
    <w:abstractNumId w:val="43"/>
  </w:num>
  <w:num w:numId="20" w16cid:durableId="1000304732">
    <w:abstractNumId w:val="20"/>
  </w:num>
  <w:num w:numId="21" w16cid:durableId="1401060281">
    <w:abstractNumId w:val="29"/>
  </w:num>
  <w:num w:numId="22" w16cid:durableId="1317104865">
    <w:abstractNumId w:val="23"/>
  </w:num>
  <w:num w:numId="23" w16cid:durableId="592473674">
    <w:abstractNumId w:val="32"/>
  </w:num>
  <w:num w:numId="24" w16cid:durableId="537621109">
    <w:abstractNumId w:val="31"/>
  </w:num>
  <w:num w:numId="25" w16cid:durableId="922254862">
    <w:abstractNumId w:val="17"/>
  </w:num>
  <w:num w:numId="26" w16cid:durableId="2023975621">
    <w:abstractNumId w:val="2"/>
  </w:num>
  <w:num w:numId="27" w16cid:durableId="1341272155">
    <w:abstractNumId w:val="27"/>
  </w:num>
  <w:num w:numId="28" w16cid:durableId="1488782860">
    <w:abstractNumId w:val="26"/>
  </w:num>
  <w:num w:numId="29" w16cid:durableId="1810315604">
    <w:abstractNumId w:val="36"/>
  </w:num>
  <w:num w:numId="30" w16cid:durableId="128481161">
    <w:abstractNumId w:val="6"/>
  </w:num>
  <w:num w:numId="31" w16cid:durableId="631836823">
    <w:abstractNumId w:val="9"/>
  </w:num>
  <w:num w:numId="32" w16cid:durableId="501357407">
    <w:abstractNumId w:val="7"/>
  </w:num>
  <w:num w:numId="33" w16cid:durableId="1122380798">
    <w:abstractNumId w:val="12"/>
  </w:num>
  <w:num w:numId="34" w16cid:durableId="771321552">
    <w:abstractNumId w:val="11"/>
  </w:num>
  <w:num w:numId="35" w16cid:durableId="827982786">
    <w:abstractNumId w:val="39"/>
  </w:num>
  <w:num w:numId="36" w16cid:durableId="766509372">
    <w:abstractNumId w:val="35"/>
  </w:num>
  <w:num w:numId="37" w16cid:durableId="1282147959">
    <w:abstractNumId w:val="8"/>
  </w:num>
  <w:num w:numId="38" w16cid:durableId="356935040">
    <w:abstractNumId w:val="14"/>
  </w:num>
  <w:num w:numId="39" w16cid:durableId="365756619">
    <w:abstractNumId w:val="46"/>
  </w:num>
  <w:num w:numId="40" w16cid:durableId="87241432">
    <w:abstractNumId w:val="3"/>
  </w:num>
  <w:num w:numId="41" w16cid:durableId="2133866632">
    <w:abstractNumId w:val="18"/>
  </w:num>
  <w:num w:numId="42" w16cid:durableId="40440748">
    <w:abstractNumId w:val="44"/>
  </w:num>
  <w:num w:numId="43" w16cid:durableId="1793211949">
    <w:abstractNumId w:val="34"/>
  </w:num>
  <w:num w:numId="44" w16cid:durableId="639651389">
    <w:abstractNumId w:val="0"/>
  </w:num>
  <w:num w:numId="45" w16cid:durableId="1508666547">
    <w:abstractNumId w:val="33"/>
  </w:num>
  <w:num w:numId="46" w16cid:durableId="1132551693">
    <w:abstractNumId w:val="10"/>
  </w:num>
  <w:num w:numId="47" w16cid:durableId="523516141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58D1"/>
    <w:rsid w:val="000104E9"/>
    <w:rsid w:val="00014BC4"/>
    <w:rsid w:val="00021A32"/>
    <w:rsid w:val="00031429"/>
    <w:rsid w:val="00036589"/>
    <w:rsid w:val="00055F9E"/>
    <w:rsid w:val="0006446A"/>
    <w:rsid w:val="00075990"/>
    <w:rsid w:val="00081FB8"/>
    <w:rsid w:val="00083C7A"/>
    <w:rsid w:val="00083C7E"/>
    <w:rsid w:val="00083E57"/>
    <w:rsid w:val="0009751D"/>
    <w:rsid w:val="000A3569"/>
    <w:rsid w:val="000B1262"/>
    <w:rsid w:val="000C1B2B"/>
    <w:rsid w:val="000C4E5E"/>
    <w:rsid w:val="000D1ABC"/>
    <w:rsid w:val="000D620E"/>
    <w:rsid w:val="000E066C"/>
    <w:rsid w:val="000E0F42"/>
    <w:rsid w:val="000E14F7"/>
    <w:rsid w:val="000E5A04"/>
    <w:rsid w:val="000F5CC9"/>
    <w:rsid w:val="00103A65"/>
    <w:rsid w:val="0010449E"/>
    <w:rsid w:val="00104C80"/>
    <w:rsid w:val="00104FB1"/>
    <w:rsid w:val="001121AC"/>
    <w:rsid w:val="0012632E"/>
    <w:rsid w:val="0013372D"/>
    <w:rsid w:val="00137652"/>
    <w:rsid w:val="0015131E"/>
    <w:rsid w:val="0015504E"/>
    <w:rsid w:val="00157E57"/>
    <w:rsid w:val="00171639"/>
    <w:rsid w:val="00171D3B"/>
    <w:rsid w:val="001777D1"/>
    <w:rsid w:val="0018346F"/>
    <w:rsid w:val="00183FA8"/>
    <w:rsid w:val="00194FF6"/>
    <w:rsid w:val="001B0C3C"/>
    <w:rsid w:val="001D4461"/>
    <w:rsid w:val="001E2529"/>
    <w:rsid w:val="001E6D1C"/>
    <w:rsid w:val="00200AC3"/>
    <w:rsid w:val="00205220"/>
    <w:rsid w:val="00213995"/>
    <w:rsid w:val="002240A7"/>
    <w:rsid w:val="00233796"/>
    <w:rsid w:val="002448DD"/>
    <w:rsid w:val="002473EB"/>
    <w:rsid w:val="00247F6A"/>
    <w:rsid w:val="00253760"/>
    <w:rsid w:val="00254C96"/>
    <w:rsid w:val="002563CD"/>
    <w:rsid w:val="00267FEB"/>
    <w:rsid w:val="00270304"/>
    <w:rsid w:val="00286750"/>
    <w:rsid w:val="00292F97"/>
    <w:rsid w:val="002A5715"/>
    <w:rsid w:val="002B10F0"/>
    <w:rsid w:val="002B68E1"/>
    <w:rsid w:val="002C211F"/>
    <w:rsid w:val="002C2BC9"/>
    <w:rsid w:val="002D2965"/>
    <w:rsid w:val="002E404F"/>
    <w:rsid w:val="002E79B0"/>
    <w:rsid w:val="002F1F82"/>
    <w:rsid w:val="00314079"/>
    <w:rsid w:val="00321FD2"/>
    <w:rsid w:val="00330B35"/>
    <w:rsid w:val="003319CD"/>
    <w:rsid w:val="003339CF"/>
    <w:rsid w:val="00337E9B"/>
    <w:rsid w:val="00341AEF"/>
    <w:rsid w:val="0035117A"/>
    <w:rsid w:val="003556A4"/>
    <w:rsid w:val="00364D1D"/>
    <w:rsid w:val="00366FDF"/>
    <w:rsid w:val="00373020"/>
    <w:rsid w:val="00375381"/>
    <w:rsid w:val="00383321"/>
    <w:rsid w:val="003A5EA9"/>
    <w:rsid w:val="003B1469"/>
    <w:rsid w:val="003B2FBB"/>
    <w:rsid w:val="003B346E"/>
    <w:rsid w:val="003B4E48"/>
    <w:rsid w:val="003B60DC"/>
    <w:rsid w:val="003C1AFE"/>
    <w:rsid w:val="003C5737"/>
    <w:rsid w:val="003C58D1"/>
    <w:rsid w:val="003D2F92"/>
    <w:rsid w:val="003D4B7D"/>
    <w:rsid w:val="003D757A"/>
    <w:rsid w:val="003E04FB"/>
    <w:rsid w:val="003E2035"/>
    <w:rsid w:val="003E4E1C"/>
    <w:rsid w:val="003F020B"/>
    <w:rsid w:val="003F21EC"/>
    <w:rsid w:val="00401F43"/>
    <w:rsid w:val="00401FA2"/>
    <w:rsid w:val="004044B6"/>
    <w:rsid w:val="00404CA2"/>
    <w:rsid w:val="00405D77"/>
    <w:rsid w:val="004060B1"/>
    <w:rsid w:val="004106D3"/>
    <w:rsid w:val="004127D9"/>
    <w:rsid w:val="0041330E"/>
    <w:rsid w:val="0041352C"/>
    <w:rsid w:val="00413C0A"/>
    <w:rsid w:val="0041731D"/>
    <w:rsid w:val="0042091C"/>
    <w:rsid w:val="0042351F"/>
    <w:rsid w:val="004274AF"/>
    <w:rsid w:val="004345D4"/>
    <w:rsid w:val="00436306"/>
    <w:rsid w:val="00441091"/>
    <w:rsid w:val="00441157"/>
    <w:rsid w:val="00442DED"/>
    <w:rsid w:val="00446294"/>
    <w:rsid w:val="00447A96"/>
    <w:rsid w:val="0046397C"/>
    <w:rsid w:val="0047422A"/>
    <w:rsid w:val="0047510B"/>
    <w:rsid w:val="00485279"/>
    <w:rsid w:val="00493C69"/>
    <w:rsid w:val="004A08CA"/>
    <w:rsid w:val="004A6156"/>
    <w:rsid w:val="004C37DA"/>
    <w:rsid w:val="004C6A21"/>
    <w:rsid w:val="004D4E41"/>
    <w:rsid w:val="004F5351"/>
    <w:rsid w:val="004F78BD"/>
    <w:rsid w:val="004F7968"/>
    <w:rsid w:val="00501797"/>
    <w:rsid w:val="00503C44"/>
    <w:rsid w:val="005108AC"/>
    <w:rsid w:val="00512C83"/>
    <w:rsid w:val="005153F9"/>
    <w:rsid w:val="00520104"/>
    <w:rsid w:val="00522F69"/>
    <w:rsid w:val="00527FF2"/>
    <w:rsid w:val="00532A80"/>
    <w:rsid w:val="0053352C"/>
    <w:rsid w:val="00535359"/>
    <w:rsid w:val="00541241"/>
    <w:rsid w:val="0054575F"/>
    <w:rsid w:val="005561A5"/>
    <w:rsid w:val="005653ED"/>
    <w:rsid w:val="00570B96"/>
    <w:rsid w:val="005729A3"/>
    <w:rsid w:val="00572BE8"/>
    <w:rsid w:val="005806A5"/>
    <w:rsid w:val="00580DE4"/>
    <w:rsid w:val="00591FE0"/>
    <w:rsid w:val="005A195D"/>
    <w:rsid w:val="005B2D51"/>
    <w:rsid w:val="005B32DF"/>
    <w:rsid w:val="005B6862"/>
    <w:rsid w:val="005C1EE3"/>
    <w:rsid w:val="005D232A"/>
    <w:rsid w:val="005E4693"/>
    <w:rsid w:val="005E4D76"/>
    <w:rsid w:val="005F4C8B"/>
    <w:rsid w:val="00603366"/>
    <w:rsid w:val="00617DEF"/>
    <w:rsid w:val="00621451"/>
    <w:rsid w:val="006248C1"/>
    <w:rsid w:val="00627326"/>
    <w:rsid w:val="0063686C"/>
    <w:rsid w:val="00637C65"/>
    <w:rsid w:val="00655390"/>
    <w:rsid w:val="00673E9E"/>
    <w:rsid w:val="00675551"/>
    <w:rsid w:val="00675D3E"/>
    <w:rsid w:val="00677112"/>
    <w:rsid w:val="00697F51"/>
    <w:rsid w:val="006A6909"/>
    <w:rsid w:val="006B238D"/>
    <w:rsid w:val="006B23EE"/>
    <w:rsid w:val="006B425D"/>
    <w:rsid w:val="006C3B11"/>
    <w:rsid w:val="006D226B"/>
    <w:rsid w:val="006D5088"/>
    <w:rsid w:val="006E5D8A"/>
    <w:rsid w:val="006F03FB"/>
    <w:rsid w:val="006F36F3"/>
    <w:rsid w:val="007149C6"/>
    <w:rsid w:val="00717EAD"/>
    <w:rsid w:val="00726E90"/>
    <w:rsid w:val="0073099E"/>
    <w:rsid w:val="00731A3E"/>
    <w:rsid w:val="00735862"/>
    <w:rsid w:val="007439A4"/>
    <w:rsid w:val="00746014"/>
    <w:rsid w:val="00754E09"/>
    <w:rsid w:val="00761552"/>
    <w:rsid w:val="0076541D"/>
    <w:rsid w:val="007658A5"/>
    <w:rsid w:val="00766731"/>
    <w:rsid w:val="007707C1"/>
    <w:rsid w:val="00780075"/>
    <w:rsid w:val="00782F7D"/>
    <w:rsid w:val="007832CE"/>
    <w:rsid w:val="00791C6A"/>
    <w:rsid w:val="00792114"/>
    <w:rsid w:val="00796638"/>
    <w:rsid w:val="007A739F"/>
    <w:rsid w:val="007B06B6"/>
    <w:rsid w:val="007C1126"/>
    <w:rsid w:val="007D005F"/>
    <w:rsid w:val="007D048C"/>
    <w:rsid w:val="007D798B"/>
    <w:rsid w:val="007F4625"/>
    <w:rsid w:val="007F699F"/>
    <w:rsid w:val="007F7868"/>
    <w:rsid w:val="00812166"/>
    <w:rsid w:val="008132CE"/>
    <w:rsid w:val="0081529A"/>
    <w:rsid w:val="00824976"/>
    <w:rsid w:val="008276F4"/>
    <w:rsid w:val="00833804"/>
    <w:rsid w:val="00834455"/>
    <w:rsid w:val="008436A6"/>
    <w:rsid w:val="00846F67"/>
    <w:rsid w:val="00852020"/>
    <w:rsid w:val="00854193"/>
    <w:rsid w:val="008656A9"/>
    <w:rsid w:val="00867CF6"/>
    <w:rsid w:val="008710D4"/>
    <w:rsid w:val="008738A4"/>
    <w:rsid w:val="00877ED7"/>
    <w:rsid w:val="00881272"/>
    <w:rsid w:val="008829EC"/>
    <w:rsid w:val="00895049"/>
    <w:rsid w:val="008960D7"/>
    <w:rsid w:val="008B632E"/>
    <w:rsid w:val="008C3C45"/>
    <w:rsid w:val="008C49FE"/>
    <w:rsid w:val="008D2625"/>
    <w:rsid w:val="008D6A22"/>
    <w:rsid w:val="008E0B47"/>
    <w:rsid w:val="008E3AF9"/>
    <w:rsid w:val="008E6BBE"/>
    <w:rsid w:val="008F0448"/>
    <w:rsid w:val="008F0511"/>
    <w:rsid w:val="008F1E46"/>
    <w:rsid w:val="008F3561"/>
    <w:rsid w:val="00902C74"/>
    <w:rsid w:val="00903862"/>
    <w:rsid w:val="00904B4A"/>
    <w:rsid w:val="009211E1"/>
    <w:rsid w:val="00924F5C"/>
    <w:rsid w:val="00925538"/>
    <w:rsid w:val="009407C3"/>
    <w:rsid w:val="009407E8"/>
    <w:rsid w:val="0094188C"/>
    <w:rsid w:val="00944386"/>
    <w:rsid w:val="00950E30"/>
    <w:rsid w:val="009531C3"/>
    <w:rsid w:val="00960C76"/>
    <w:rsid w:val="00961184"/>
    <w:rsid w:val="0096294B"/>
    <w:rsid w:val="0098189B"/>
    <w:rsid w:val="009837A1"/>
    <w:rsid w:val="00995D71"/>
    <w:rsid w:val="009A1CC9"/>
    <w:rsid w:val="009A34B4"/>
    <w:rsid w:val="009A6C8C"/>
    <w:rsid w:val="009B0465"/>
    <w:rsid w:val="009C2747"/>
    <w:rsid w:val="009C513B"/>
    <w:rsid w:val="009D1269"/>
    <w:rsid w:val="009D1D67"/>
    <w:rsid w:val="009D6DEA"/>
    <w:rsid w:val="009E6AC6"/>
    <w:rsid w:val="009F54ED"/>
    <w:rsid w:val="00A11D12"/>
    <w:rsid w:val="00A16E20"/>
    <w:rsid w:val="00A17468"/>
    <w:rsid w:val="00A200DA"/>
    <w:rsid w:val="00A2200F"/>
    <w:rsid w:val="00A242B3"/>
    <w:rsid w:val="00A26E5B"/>
    <w:rsid w:val="00A31CC0"/>
    <w:rsid w:val="00A41D24"/>
    <w:rsid w:val="00A54EC0"/>
    <w:rsid w:val="00A60E28"/>
    <w:rsid w:val="00A64837"/>
    <w:rsid w:val="00A64FE4"/>
    <w:rsid w:val="00A754AD"/>
    <w:rsid w:val="00A77C93"/>
    <w:rsid w:val="00A814ED"/>
    <w:rsid w:val="00A81FB7"/>
    <w:rsid w:val="00A870FB"/>
    <w:rsid w:val="00A94009"/>
    <w:rsid w:val="00A951FB"/>
    <w:rsid w:val="00A963E5"/>
    <w:rsid w:val="00AA0B32"/>
    <w:rsid w:val="00AA6834"/>
    <w:rsid w:val="00AA6F05"/>
    <w:rsid w:val="00AC76B2"/>
    <w:rsid w:val="00AC7E48"/>
    <w:rsid w:val="00AC7F7D"/>
    <w:rsid w:val="00AD3072"/>
    <w:rsid w:val="00AE0BC6"/>
    <w:rsid w:val="00AE26D0"/>
    <w:rsid w:val="00AE75DB"/>
    <w:rsid w:val="00AF6734"/>
    <w:rsid w:val="00B00AD4"/>
    <w:rsid w:val="00B07CE2"/>
    <w:rsid w:val="00B119F3"/>
    <w:rsid w:val="00B2696E"/>
    <w:rsid w:val="00B304D4"/>
    <w:rsid w:val="00B31A38"/>
    <w:rsid w:val="00B329EB"/>
    <w:rsid w:val="00B34650"/>
    <w:rsid w:val="00B44E65"/>
    <w:rsid w:val="00B573DC"/>
    <w:rsid w:val="00B6790D"/>
    <w:rsid w:val="00B807E1"/>
    <w:rsid w:val="00B821D1"/>
    <w:rsid w:val="00B84E57"/>
    <w:rsid w:val="00B85E40"/>
    <w:rsid w:val="00B87A73"/>
    <w:rsid w:val="00B91170"/>
    <w:rsid w:val="00B9214E"/>
    <w:rsid w:val="00BA487C"/>
    <w:rsid w:val="00BB2490"/>
    <w:rsid w:val="00BB3B86"/>
    <w:rsid w:val="00BC1AEB"/>
    <w:rsid w:val="00BC49AC"/>
    <w:rsid w:val="00BD7145"/>
    <w:rsid w:val="00BE1A5F"/>
    <w:rsid w:val="00BF39B3"/>
    <w:rsid w:val="00BF550E"/>
    <w:rsid w:val="00C02499"/>
    <w:rsid w:val="00C06AB1"/>
    <w:rsid w:val="00C16C3A"/>
    <w:rsid w:val="00C1744D"/>
    <w:rsid w:val="00C202F8"/>
    <w:rsid w:val="00C23309"/>
    <w:rsid w:val="00C41CAF"/>
    <w:rsid w:val="00C429EF"/>
    <w:rsid w:val="00C540C0"/>
    <w:rsid w:val="00C56B6B"/>
    <w:rsid w:val="00C607DA"/>
    <w:rsid w:val="00C613EC"/>
    <w:rsid w:val="00C61C6F"/>
    <w:rsid w:val="00C643EE"/>
    <w:rsid w:val="00C775E5"/>
    <w:rsid w:val="00C8538E"/>
    <w:rsid w:val="00C87459"/>
    <w:rsid w:val="00C874D6"/>
    <w:rsid w:val="00C9015C"/>
    <w:rsid w:val="00C96920"/>
    <w:rsid w:val="00CB2668"/>
    <w:rsid w:val="00CC16DA"/>
    <w:rsid w:val="00CC7180"/>
    <w:rsid w:val="00CD59C0"/>
    <w:rsid w:val="00CE5C0D"/>
    <w:rsid w:val="00D01565"/>
    <w:rsid w:val="00D075E7"/>
    <w:rsid w:val="00D23C13"/>
    <w:rsid w:val="00D25A4B"/>
    <w:rsid w:val="00D31CBC"/>
    <w:rsid w:val="00D325BF"/>
    <w:rsid w:val="00D425C1"/>
    <w:rsid w:val="00D46171"/>
    <w:rsid w:val="00D50F2E"/>
    <w:rsid w:val="00D510ED"/>
    <w:rsid w:val="00D524B5"/>
    <w:rsid w:val="00D7148B"/>
    <w:rsid w:val="00D73467"/>
    <w:rsid w:val="00D745B0"/>
    <w:rsid w:val="00D825C3"/>
    <w:rsid w:val="00D82DFE"/>
    <w:rsid w:val="00D85ABA"/>
    <w:rsid w:val="00D86795"/>
    <w:rsid w:val="00D927C8"/>
    <w:rsid w:val="00D935DD"/>
    <w:rsid w:val="00DA4789"/>
    <w:rsid w:val="00DB5161"/>
    <w:rsid w:val="00DB77A8"/>
    <w:rsid w:val="00DC0CCD"/>
    <w:rsid w:val="00DC3CD6"/>
    <w:rsid w:val="00DD4B27"/>
    <w:rsid w:val="00DD5765"/>
    <w:rsid w:val="00DD5B7C"/>
    <w:rsid w:val="00DE6EFA"/>
    <w:rsid w:val="00DE7A03"/>
    <w:rsid w:val="00DF1020"/>
    <w:rsid w:val="00DF4BB3"/>
    <w:rsid w:val="00E11AE9"/>
    <w:rsid w:val="00E12B36"/>
    <w:rsid w:val="00E12F17"/>
    <w:rsid w:val="00E14ABF"/>
    <w:rsid w:val="00E1620C"/>
    <w:rsid w:val="00E32A12"/>
    <w:rsid w:val="00E365D1"/>
    <w:rsid w:val="00E446F1"/>
    <w:rsid w:val="00E46525"/>
    <w:rsid w:val="00E46C3F"/>
    <w:rsid w:val="00E53ED4"/>
    <w:rsid w:val="00E5646D"/>
    <w:rsid w:val="00E57702"/>
    <w:rsid w:val="00E57877"/>
    <w:rsid w:val="00E777D0"/>
    <w:rsid w:val="00E80BEF"/>
    <w:rsid w:val="00E91071"/>
    <w:rsid w:val="00E9241A"/>
    <w:rsid w:val="00E96C3F"/>
    <w:rsid w:val="00EB46A7"/>
    <w:rsid w:val="00EB4E38"/>
    <w:rsid w:val="00EB69E5"/>
    <w:rsid w:val="00EC5BE5"/>
    <w:rsid w:val="00ED715C"/>
    <w:rsid w:val="00EE3B5E"/>
    <w:rsid w:val="00EF5900"/>
    <w:rsid w:val="00F01022"/>
    <w:rsid w:val="00F14B9E"/>
    <w:rsid w:val="00F16DE5"/>
    <w:rsid w:val="00F218DF"/>
    <w:rsid w:val="00F25B19"/>
    <w:rsid w:val="00F325BA"/>
    <w:rsid w:val="00F470B2"/>
    <w:rsid w:val="00F55234"/>
    <w:rsid w:val="00F554D1"/>
    <w:rsid w:val="00F71C2A"/>
    <w:rsid w:val="00F72CDC"/>
    <w:rsid w:val="00F8336D"/>
    <w:rsid w:val="00F83606"/>
    <w:rsid w:val="00F96E82"/>
    <w:rsid w:val="00FA2859"/>
    <w:rsid w:val="00FA60E7"/>
    <w:rsid w:val="00FC137A"/>
    <w:rsid w:val="00FC1FA5"/>
    <w:rsid w:val="00FC75E1"/>
    <w:rsid w:val="00FD53F9"/>
    <w:rsid w:val="00FE0E12"/>
    <w:rsid w:val="00FE16A5"/>
    <w:rsid w:val="00FE1CBE"/>
    <w:rsid w:val="00FF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C2D333"/>
  <w15:docId w15:val="{FCBA4D51-6A67-421C-B069-C547524C5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70FB"/>
    <w:pPr>
      <w:widowControl w:val="0"/>
      <w:spacing w:after="160" w:line="0" w:lineRule="atLeast"/>
    </w:pPr>
    <w:rPr>
      <w:rFonts w:ascii="Arial" w:hAnsi="Arial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550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550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253760"/>
    <w:pPr>
      <w:widowControl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70FB"/>
    <w:pPr>
      <w:spacing w:after="72"/>
      <w:jc w:val="center"/>
    </w:pPr>
  </w:style>
  <w:style w:type="character" w:customStyle="1" w:styleId="HeaderChar">
    <w:name w:val="Header Char"/>
    <w:link w:val="Header"/>
    <w:uiPriority w:val="99"/>
    <w:rsid w:val="00A870FB"/>
    <w:rPr>
      <w:rFonts w:ascii="Arial" w:hAnsi="Arial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870FB"/>
    <w:pPr>
      <w:tabs>
        <w:tab w:val="center" w:pos="4253"/>
        <w:tab w:val="right" w:pos="10206"/>
      </w:tabs>
      <w:spacing w:after="0"/>
      <w:ind w:left="-567" w:right="-567"/>
    </w:pPr>
    <w:rPr>
      <w:i/>
    </w:rPr>
  </w:style>
  <w:style w:type="character" w:customStyle="1" w:styleId="FooterChar">
    <w:name w:val="Footer Char"/>
    <w:link w:val="Footer"/>
    <w:uiPriority w:val="99"/>
    <w:rsid w:val="00A870FB"/>
    <w:rPr>
      <w:rFonts w:ascii="Arial" w:hAnsi="Arial"/>
      <w:i/>
      <w:sz w:val="22"/>
      <w:szCs w:val="22"/>
      <w:lang w:eastAsia="en-US"/>
    </w:rPr>
  </w:style>
  <w:style w:type="character" w:styleId="Hyperlink">
    <w:name w:val="Hyperlink"/>
    <w:uiPriority w:val="99"/>
    <w:unhideWhenUsed/>
    <w:rsid w:val="00A870FB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3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3EE"/>
    <w:rPr>
      <w:rFonts w:ascii="Tahoma" w:hAnsi="Tahoma" w:cs="Tahoma"/>
      <w:sz w:val="16"/>
      <w:szCs w:val="16"/>
      <w:lang w:eastAsia="en-US"/>
    </w:rPr>
  </w:style>
  <w:style w:type="paragraph" w:styleId="NoSpacing">
    <w:name w:val="No Spacing"/>
    <w:uiPriority w:val="1"/>
    <w:qFormat/>
    <w:rsid w:val="0076541D"/>
    <w:pPr>
      <w:widowControl w:val="0"/>
    </w:pPr>
    <w:rPr>
      <w:rFonts w:ascii="Arial" w:hAnsi="Arial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8960D7"/>
    <w:pPr>
      <w:widowControl/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Heading3Char">
    <w:name w:val="Heading 3 Char"/>
    <w:basedOn w:val="DefaultParagraphFont"/>
    <w:link w:val="Heading3"/>
    <w:uiPriority w:val="9"/>
    <w:rsid w:val="00253760"/>
    <w:rPr>
      <w:rFonts w:ascii="Times New Roman" w:eastAsia="Times New Roman" w:hAnsi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253760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apple-converted-space">
    <w:name w:val="apple-converted-space"/>
    <w:basedOn w:val="DefaultParagraphFont"/>
    <w:rsid w:val="00253760"/>
  </w:style>
  <w:style w:type="character" w:styleId="Strong">
    <w:name w:val="Strong"/>
    <w:basedOn w:val="DefaultParagraphFont"/>
    <w:uiPriority w:val="22"/>
    <w:qFormat/>
    <w:rsid w:val="00253760"/>
    <w:rPr>
      <w:b/>
      <w:bCs/>
    </w:rPr>
  </w:style>
  <w:style w:type="character" w:styleId="Emphasis">
    <w:name w:val="Emphasis"/>
    <w:basedOn w:val="DefaultParagraphFont"/>
    <w:uiPriority w:val="20"/>
    <w:qFormat/>
    <w:rsid w:val="00253760"/>
    <w:rPr>
      <w:i/>
      <w:iCs/>
    </w:rPr>
  </w:style>
  <w:style w:type="paragraph" w:customStyle="1" w:styleId="paragraph">
    <w:name w:val="paragraph"/>
    <w:basedOn w:val="Normal"/>
    <w:rsid w:val="004C6A21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4C6A21"/>
  </w:style>
  <w:style w:type="character" w:customStyle="1" w:styleId="eop">
    <w:name w:val="eop"/>
    <w:basedOn w:val="DefaultParagraphFont"/>
    <w:rsid w:val="004C6A21"/>
  </w:style>
  <w:style w:type="table" w:styleId="TableGrid">
    <w:name w:val="Table Grid"/>
    <w:basedOn w:val="TableNormal"/>
    <w:uiPriority w:val="39"/>
    <w:rsid w:val="00C775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12">
    <w:name w:val="s12"/>
    <w:basedOn w:val="DefaultParagraphFont"/>
    <w:rsid w:val="00200AC3"/>
  </w:style>
  <w:style w:type="character" w:styleId="UnresolvedMention">
    <w:name w:val="Unresolved Mention"/>
    <w:basedOn w:val="DefaultParagraphFont"/>
    <w:uiPriority w:val="99"/>
    <w:semiHidden/>
    <w:unhideWhenUsed/>
    <w:rsid w:val="00A11D12"/>
    <w:rPr>
      <w:color w:val="605E5C"/>
      <w:shd w:val="clear" w:color="auto" w:fill="E1DFDD"/>
    </w:rPr>
  </w:style>
  <w:style w:type="character" w:customStyle="1" w:styleId="s9">
    <w:name w:val="s9"/>
    <w:basedOn w:val="DefaultParagraphFont"/>
    <w:rsid w:val="001E6D1C"/>
  </w:style>
  <w:style w:type="character" w:customStyle="1" w:styleId="s14">
    <w:name w:val="s14"/>
    <w:basedOn w:val="DefaultParagraphFont"/>
    <w:rsid w:val="001E6D1C"/>
  </w:style>
  <w:style w:type="paragraph" w:customStyle="1" w:styleId="c1">
    <w:name w:val="c1"/>
    <w:basedOn w:val="Normal"/>
    <w:rsid w:val="003E2035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en-GB"/>
    </w:rPr>
  </w:style>
  <w:style w:type="paragraph" w:customStyle="1" w:styleId="xmsonormal">
    <w:name w:val="x_msonormal"/>
    <w:basedOn w:val="Normal"/>
    <w:rsid w:val="00950E30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BF550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550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5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whitmorepark.org/" TargetMode="External"/><Relationship Id="rId2" Type="http://schemas.openxmlformats.org/officeDocument/2006/relationships/hyperlink" Target="mailto:admin@whitmorepark.org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Admin\winword\templates\Whitmore%20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88fc4b-665a-44ba-aafa-4c803a1810c3">
      <Terms xmlns="http://schemas.microsoft.com/office/infopath/2007/PartnerControls"/>
    </lcf76f155ced4ddcb4097134ff3c332f>
    <TaxCatchAll xmlns="3fc5d4db-6833-42b1-8d1c-86d138aea8c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0E64EC8278244587B9230CFF159055" ma:contentTypeVersion="12" ma:contentTypeDescription="Create a new document." ma:contentTypeScope="" ma:versionID="705ec77a958c25cd3cf7bce3af79a37f">
  <xsd:schema xmlns:xsd="http://www.w3.org/2001/XMLSchema" xmlns:xs="http://www.w3.org/2001/XMLSchema" xmlns:p="http://schemas.microsoft.com/office/2006/metadata/properties" xmlns:ns2="3f88fc4b-665a-44ba-aafa-4c803a1810c3" xmlns:ns3="3fc5d4db-6833-42b1-8d1c-86d138aea8c8" targetNamespace="http://schemas.microsoft.com/office/2006/metadata/properties" ma:root="true" ma:fieldsID="688efd7dcde54fe04f0f02970707c61a" ns2:_="" ns3:_="">
    <xsd:import namespace="3f88fc4b-665a-44ba-aafa-4c803a1810c3"/>
    <xsd:import namespace="3fc5d4db-6833-42b1-8d1c-86d138aea8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88fc4b-665a-44ba-aafa-4c803a1810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ab54a18-ed8b-47ca-9fc6-f3650b4890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c5d4db-6833-42b1-8d1c-86d138aea8c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39c0751-6cc0-4af5-a269-d7cb26c9aac9}" ma:internalName="TaxCatchAll" ma:showField="CatchAllData" ma:web="3fc5d4db-6833-42b1-8d1c-86d138aea8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894253-5707-4B5C-91B9-0CA93FB23A2E}">
  <ds:schemaRefs>
    <ds:schemaRef ds:uri="http://schemas.microsoft.com/office/2006/metadata/properties"/>
    <ds:schemaRef ds:uri="http://schemas.microsoft.com/office/infopath/2007/PartnerControls"/>
    <ds:schemaRef ds:uri="3f88fc4b-665a-44ba-aafa-4c803a1810c3"/>
    <ds:schemaRef ds:uri="3fc5d4db-6833-42b1-8d1c-86d138aea8c8"/>
  </ds:schemaRefs>
</ds:datastoreItem>
</file>

<file path=customXml/itemProps2.xml><?xml version="1.0" encoding="utf-8"?>
<ds:datastoreItem xmlns:ds="http://schemas.openxmlformats.org/officeDocument/2006/customXml" ds:itemID="{B296E41B-6DF8-4610-9869-BA25FE30C8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65D7C3-1BE6-4C48-ACDA-04172ECB41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88fc4b-665a-44ba-aafa-4c803a1810c3"/>
    <ds:schemaRef ds:uri="3fc5d4db-6833-42b1-8d1c-86d138aea8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Whitmore letterhead</Template>
  <TotalTime>1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Whitmore Park Primary</Company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Head Teacher</dc:creator>
  <cp:lastModifiedBy>Jo Davis</cp:lastModifiedBy>
  <cp:revision>3</cp:revision>
  <cp:lastPrinted>2026-02-26T09:50:00Z</cp:lastPrinted>
  <dcterms:created xsi:type="dcterms:W3CDTF">2026-09-16T09:42:00Z</dcterms:created>
  <dcterms:modified xsi:type="dcterms:W3CDTF">2026-09-16T11:26:00Z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0x010100080E64EC8278244587B9230CFF159055</vt:lpwstr>
  </property>
  <property fmtid="{D5CDD505-2E9C-101B-9397-08002B2CF9AE}" pid="3" name="MediaServiceImageTags">
    <vt:lpwstr/>
  </property>
</Properties>
</file>