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A41EA" w14:textId="1C80F2A6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0B1F1C">
        <w:rPr>
          <w:rFonts w:ascii="Sassoon Primary" w:hAnsi="Sassoon Primary" w:cstheme="minorHAnsi"/>
          <w:sz w:val="24"/>
          <w:szCs w:val="24"/>
        </w:rPr>
        <w:t>Dear Parent/Carer,</w:t>
      </w:r>
    </w:p>
    <w:p w14:paraId="48FF73D7" w14:textId="77777777" w:rsidR="002511D0" w:rsidRPr="00D616A3" w:rsidRDefault="002511D0" w:rsidP="002511D0">
      <w:pPr>
        <w:rPr>
          <w:rFonts w:ascii="Sassoon Primary" w:hAnsi="Sassoon Primary" w:cstheme="minorHAnsi"/>
          <w:b/>
          <w:bCs/>
          <w:sz w:val="24"/>
          <w:szCs w:val="24"/>
        </w:rPr>
      </w:pPr>
      <w:r w:rsidRPr="00D616A3">
        <w:rPr>
          <w:rFonts w:ascii="Sassoon Primary" w:hAnsi="Sassoon Primary" w:cstheme="minorHAnsi"/>
          <w:b/>
          <w:bCs/>
          <w:sz w:val="24"/>
          <w:szCs w:val="24"/>
        </w:rPr>
        <w:t>Lunchbox Safety Reminder</w:t>
      </w:r>
    </w:p>
    <w:p w14:paraId="0B0BE40A" w14:textId="77777777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0B1F1C">
        <w:rPr>
          <w:rFonts w:ascii="Sassoon Primary" w:hAnsi="Sassoon Primary" w:cstheme="minorHAnsi"/>
          <w:sz w:val="24"/>
          <w:szCs w:val="24"/>
        </w:rPr>
        <w:t>We would like to remind parents and carers of a few important points regarding children's lunchboxes.</w:t>
      </w:r>
    </w:p>
    <w:p w14:paraId="6237FA72" w14:textId="1990F543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D616A3">
        <w:rPr>
          <w:rFonts w:ascii="Sassoon Primary" w:hAnsi="Sassoon Primary" w:cstheme="minorHAnsi"/>
          <w:b/>
          <w:bCs/>
          <w:sz w:val="24"/>
          <w:szCs w:val="24"/>
        </w:rPr>
        <w:t>Drinks</w:t>
      </w:r>
      <w:r w:rsidRPr="000B1F1C">
        <w:rPr>
          <w:rFonts w:ascii="Sassoon Primary" w:hAnsi="Sassoon Primary" w:cstheme="minorHAnsi"/>
          <w:sz w:val="24"/>
          <w:szCs w:val="24"/>
        </w:rPr>
        <w:br/>
        <w:t>Please ensure that your child has a separate drink</w:t>
      </w:r>
      <w:r w:rsidR="00D616A3">
        <w:rPr>
          <w:rFonts w:ascii="Sassoon Primary" w:hAnsi="Sassoon Primary" w:cstheme="minorHAnsi"/>
          <w:sz w:val="24"/>
          <w:szCs w:val="24"/>
        </w:rPr>
        <w:t xml:space="preserve"> </w:t>
      </w:r>
      <w:r w:rsidR="00D616A3" w:rsidRPr="000B1F1C">
        <w:rPr>
          <w:rFonts w:ascii="Sassoon Primary" w:hAnsi="Sassoon Primary" w:cstheme="minorHAnsi"/>
          <w:sz w:val="24"/>
          <w:szCs w:val="24"/>
        </w:rPr>
        <w:t>provided in their lunchbox each day</w:t>
      </w:r>
      <w:r w:rsidRPr="000B1F1C">
        <w:rPr>
          <w:rFonts w:ascii="Sassoon Primary" w:hAnsi="Sassoon Primary" w:cstheme="minorHAnsi"/>
          <w:sz w:val="24"/>
          <w:szCs w:val="24"/>
        </w:rPr>
        <w:t xml:space="preserve"> </w:t>
      </w:r>
      <w:r w:rsidR="00D616A3">
        <w:rPr>
          <w:rFonts w:ascii="Sassoon Primary" w:hAnsi="Sassoon Primary" w:cstheme="minorHAnsi"/>
          <w:sz w:val="24"/>
          <w:szCs w:val="24"/>
        </w:rPr>
        <w:t>in additional to the water bottle that they use throughout the</w:t>
      </w:r>
      <w:r w:rsidRPr="000B1F1C">
        <w:rPr>
          <w:rFonts w:ascii="Sassoon Primary" w:hAnsi="Sassoon Primary" w:cstheme="minorHAnsi"/>
          <w:sz w:val="24"/>
          <w:szCs w:val="24"/>
        </w:rPr>
        <w:t xml:space="preserve"> day. This should be in a suitable, named bottle or container.</w:t>
      </w:r>
    </w:p>
    <w:p w14:paraId="188FC4B4" w14:textId="4AE705C4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D616A3">
        <w:rPr>
          <w:rFonts w:ascii="Sassoon Primary" w:hAnsi="Sassoon Primary" w:cstheme="minorHAnsi"/>
          <w:b/>
          <w:bCs/>
          <w:sz w:val="24"/>
          <w:szCs w:val="24"/>
        </w:rPr>
        <w:t>Fruit and Choking Hazards</w:t>
      </w:r>
      <w:r w:rsidRPr="000B1F1C">
        <w:rPr>
          <w:rFonts w:ascii="Sassoon Primary" w:hAnsi="Sassoon Primary" w:cstheme="minorHAnsi"/>
          <w:sz w:val="24"/>
          <w:szCs w:val="24"/>
        </w:rPr>
        <w:br/>
        <w:t>For children's safety, please ensure that f</w:t>
      </w:r>
      <w:r w:rsidR="00D616A3">
        <w:rPr>
          <w:rFonts w:ascii="Sassoon Primary" w:hAnsi="Sassoon Primary" w:cstheme="minorHAnsi"/>
          <w:sz w:val="24"/>
          <w:szCs w:val="24"/>
        </w:rPr>
        <w:t>oods</w:t>
      </w:r>
      <w:r w:rsidRPr="000B1F1C">
        <w:rPr>
          <w:rFonts w:ascii="Sassoon Primary" w:hAnsi="Sassoon Primary" w:cstheme="minorHAnsi"/>
          <w:sz w:val="24"/>
          <w:szCs w:val="24"/>
        </w:rPr>
        <w:t xml:space="preserve"> such as grapes</w:t>
      </w:r>
      <w:r w:rsidR="00D616A3">
        <w:rPr>
          <w:rFonts w:ascii="Sassoon Primary" w:hAnsi="Sassoon Primary" w:cstheme="minorHAnsi"/>
          <w:sz w:val="24"/>
          <w:szCs w:val="24"/>
        </w:rPr>
        <w:t xml:space="preserve">/cherry tomatoes </w:t>
      </w:r>
      <w:r w:rsidRPr="000B1F1C">
        <w:rPr>
          <w:rFonts w:ascii="Sassoon Primary" w:hAnsi="Sassoon Primary" w:cstheme="minorHAnsi"/>
          <w:sz w:val="24"/>
          <w:szCs w:val="24"/>
        </w:rPr>
        <w:t xml:space="preserve">are cut into smaller pieces before being placed in your child's lunchbox. </w:t>
      </w:r>
      <w:r w:rsidR="00D616A3">
        <w:rPr>
          <w:rFonts w:ascii="Sassoon Primary" w:hAnsi="Sassoon Primary" w:cstheme="minorHAnsi"/>
          <w:sz w:val="24"/>
          <w:szCs w:val="24"/>
        </w:rPr>
        <w:t>As they</w:t>
      </w:r>
      <w:r w:rsidRPr="000B1F1C">
        <w:rPr>
          <w:rFonts w:ascii="Sassoon Primary" w:hAnsi="Sassoon Primary" w:cstheme="minorHAnsi"/>
          <w:sz w:val="24"/>
          <w:szCs w:val="24"/>
        </w:rPr>
        <w:t xml:space="preserve"> can present a choking risk.</w:t>
      </w:r>
    </w:p>
    <w:p w14:paraId="5E79E656" w14:textId="77777777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D616A3">
        <w:rPr>
          <w:rFonts w:ascii="Sassoon Primary" w:hAnsi="Sassoon Primary" w:cstheme="minorHAnsi"/>
          <w:b/>
          <w:bCs/>
          <w:sz w:val="24"/>
          <w:szCs w:val="24"/>
        </w:rPr>
        <w:t>Nut-Free School</w:t>
      </w:r>
      <w:r w:rsidRPr="000B1F1C">
        <w:rPr>
          <w:rFonts w:ascii="Sassoon Primary" w:hAnsi="Sassoon Primary" w:cstheme="minorHAnsi"/>
          <w:sz w:val="24"/>
          <w:szCs w:val="24"/>
        </w:rPr>
        <w:br/>
        <w:t>Please remember that Whitmore Park is a nut-free school. This includes products that contain nuts as well as products which state "may contain nuts" on the packaging.</w:t>
      </w:r>
    </w:p>
    <w:p w14:paraId="05864CE2" w14:textId="77777777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0B1F1C">
        <w:rPr>
          <w:rFonts w:ascii="Sassoon Primary" w:hAnsi="Sassoon Primary" w:cstheme="minorHAnsi"/>
          <w:sz w:val="24"/>
          <w:szCs w:val="24"/>
        </w:rPr>
        <w:t>Please check the ingredients and allergy information carefully when preparing your child's lunchbox. This is particularly important for products such as chocolate spreads, which may contain or have a warning about nuts.</w:t>
      </w:r>
    </w:p>
    <w:p w14:paraId="0C403333" w14:textId="77777777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0B1F1C">
        <w:rPr>
          <w:rFonts w:ascii="Sassoon Primary" w:hAnsi="Sassoon Primary" w:cstheme="minorHAnsi"/>
          <w:sz w:val="24"/>
          <w:szCs w:val="24"/>
        </w:rPr>
        <w:t xml:space="preserve">We appreciate your support in helping us to keep </w:t>
      </w:r>
      <w:proofErr w:type="gramStart"/>
      <w:r w:rsidRPr="000B1F1C">
        <w:rPr>
          <w:rFonts w:ascii="Sassoon Primary" w:hAnsi="Sassoon Primary" w:cstheme="minorHAnsi"/>
          <w:sz w:val="24"/>
          <w:szCs w:val="24"/>
        </w:rPr>
        <w:t>all of</w:t>
      </w:r>
      <w:proofErr w:type="gramEnd"/>
      <w:r w:rsidRPr="000B1F1C">
        <w:rPr>
          <w:rFonts w:ascii="Sassoon Primary" w:hAnsi="Sassoon Primary" w:cstheme="minorHAnsi"/>
          <w:sz w:val="24"/>
          <w:szCs w:val="24"/>
        </w:rPr>
        <w:t xml:space="preserve"> our children safe at lunchtime.</w:t>
      </w:r>
    </w:p>
    <w:p w14:paraId="15F8EEBE" w14:textId="77777777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0B1F1C">
        <w:rPr>
          <w:rFonts w:ascii="Sassoon Primary" w:hAnsi="Sassoon Primary" w:cstheme="minorHAnsi"/>
          <w:sz w:val="24"/>
          <w:szCs w:val="24"/>
        </w:rPr>
        <w:t>Thank you for your cooperation.</w:t>
      </w:r>
    </w:p>
    <w:p w14:paraId="09EB9FE1" w14:textId="77777777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0B1F1C">
        <w:rPr>
          <w:rFonts w:ascii="Sassoon Primary" w:hAnsi="Sassoon Primary" w:cstheme="minorHAnsi"/>
          <w:sz w:val="24"/>
          <w:szCs w:val="24"/>
        </w:rPr>
        <w:t>Kind regards,</w:t>
      </w:r>
    </w:p>
    <w:p w14:paraId="2F613EB3" w14:textId="6B54ABCF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</w:p>
    <w:p w14:paraId="40AF2933" w14:textId="77777777" w:rsidR="002511D0" w:rsidRPr="000B1F1C" w:rsidRDefault="002511D0" w:rsidP="002511D0">
      <w:pPr>
        <w:rPr>
          <w:rFonts w:ascii="Sassoon Primary" w:hAnsi="Sassoon Primary" w:cstheme="minorHAnsi"/>
          <w:sz w:val="24"/>
          <w:szCs w:val="24"/>
        </w:rPr>
      </w:pPr>
      <w:r w:rsidRPr="000B1F1C">
        <w:rPr>
          <w:rFonts w:ascii="Sassoon Primary" w:hAnsi="Sassoon Primary" w:cstheme="minorHAnsi"/>
          <w:sz w:val="24"/>
          <w:szCs w:val="24"/>
        </w:rPr>
        <w:t>Mrs McGibney</w:t>
      </w:r>
      <w:r w:rsidRPr="000B1F1C">
        <w:rPr>
          <w:rFonts w:ascii="Sassoon Primary" w:hAnsi="Sassoon Primary" w:cstheme="minorHAnsi"/>
          <w:sz w:val="24"/>
          <w:szCs w:val="24"/>
        </w:rPr>
        <w:br/>
        <w:t>Head Teacher</w:t>
      </w:r>
    </w:p>
    <w:p w14:paraId="270AF288" w14:textId="7E383CC0" w:rsidR="002C2BC9" w:rsidRPr="000328E1" w:rsidRDefault="002C2BC9" w:rsidP="000328E1"/>
    <w:sectPr w:rsidR="002C2BC9" w:rsidRPr="000328E1" w:rsidSect="008132CE">
      <w:headerReference w:type="first" r:id="rId10"/>
      <w:footerReference w:type="first" r:id="rId11"/>
      <w:pgSz w:w="11906" w:h="16838" w:code="9"/>
      <w:pgMar w:top="1418" w:right="1134" w:bottom="1418" w:left="1134" w:header="17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3ACE6" w14:textId="77777777" w:rsidR="00AE1F36" w:rsidRDefault="00AE1F36" w:rsidP="00A870FB">
      <w:pPr>
        <w:spacing w:after="0" w:line="240" w:lineRule="auto"/>
      </w:pPr>
      <w:r>
        <w:separator/>
      </w:r>
    </w:p>
  </w:endnote>
  <w:endnote w:type="continuationSeparator" w:id="0">
    <w:p w14:paraId="011DD837" w14:textId="77777777" w:rsidR="00AE1F36" w:rsidRDefault="00AE1F36" w:rsidP="00A870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ssoon Primary"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3B9CD" w14:textId="7A1F5174" w:rsidR="00A870FB" w:rsidRPr="00A870FB" w:rsidRDefault="008276F4" w:rsidP="008276F4">
    <w:pPr>
      <w:pStyle w:val="Footer"/>
      <w:ind w:left="0"/>
    </w:pPr>
    <w:r w:rsidRPr="00795FA9">
      <w:rPr>
        <w:noProof/>
      </w:rPr>
      <w:drawing>
        <wp:anchor distT="0" distB="0" distL="114300" distR="114300" simplePos="0" relativeHeight="251658241" behindDoc="0" locked="0" layoutInCell="1" allowOverlap="1" wp14:anchorId="6F691740" wp14:editId="1E84BD3F">
          <wp:simplePos x="0" y="0"/>
          <wp:positionH relativeFrom="column">
            <wp:posOffset>-873760</wp:posOffset>
          </wp:positionH>
          <wp:positionV relativeFrom="paragraph">
            <wp:posOffset>-260405</wp:posOffset>
          </wp:positionV>
          <wp:extent cx="7844200" cy="889580"/>
          <wp:effectExtent l="0" t="0" r="0" b="0"/>
          <wp:wrapNone/>
          <wp:docPr id="1697079452" name="Picture 1697079452" descr="A red and yellow striped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7671563" name="Picture 1" descr="A red and yellow striped sign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4200" cy="8895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79B0">
      <w:rPr>
        <w:noProof/>
        <w:lang w:eastAsia="en-GB"/>
      </w:rPr>
      <w:t xml:space="preserve">  </w:t>
    </w:r>
    <w:r w:rsidR="00AC7F7D">
      <w:t xml:space="preserve">   </w:t>
    </w:r>
    <w:r w:rsidR="002E79B0">
      <w:t xml:space="preserve">    </w:t>
    </w:r>
    <w:r w:rsidR="002E79B0">
      <w:tab/>
    </w:r>
  </w:p>
  <w:p w14:paraId="629BD446" w14:textId="1047E179" w:rsidR="00A870FB" w:rsidRDefault="00A870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F60746" w14:textId="77777777" w:rsidR="00AE1F36" w:rsidRDefault="00AE1F36" w:rsidP="00A870FB">
      <w:pPr>
        <w:spacing w:after="0" w:line="240" w:lineRule="auto"/>
      </w:pPr>
      <w:r>
        <w:separator/>
      </w:r>
    </w:p>
  </w:footnote>
  <w:footnote w:type="continuationSeparator" w:id="0">
    <w:p w14:paraId="25D26E40" w14:textId="77777777" w:rsidR="00AE1F36" w:rsidRDefault="00AE1F36" w:rsidP="00A870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E0C643" w14:textId="77777777" w:rsidR="00A870FB" w:rsidRDefault="00A870FB" w:rsidP="00A870FB">
    <w:pPr>
      <w:pStyle w:val="Header"/>
    </w:pPr>
  </w:p>
  <w:p w14:paraId="4E22C883" w14:textId="77777777" w:rsidR="00A870FB" w:rsidRPr="008276F4" w:rsidRDefault="00D935DD" w:rsidP="00D935DD">
    <w:pPr>
      <w:pStyle w:val="Header"/>
      <w:tabs>
        <w:tab w:val="center" w:pos="4513"/>
        <w:tab w:val="right" w:pos="9026"/>
      </w:tabs>
      <w:spacing w:after="0"/>
      <w:jc w:val="right"/>
      <w:rPr>
        <w:rFonts w:ascii="Sassoon Primary" w:hAnsi="Sassoon Primary" w:cs="Arial"/>
        <w:b/>
        <w:sz w:val="28"/>
        <w:szCs w:val="28"/>
      </w:rPr>
    </w:pPr>
    <w:r w:rsidRPr="008276F4">
      <w:rPr>
        <w:rFonts w:ascii="Sassoon Primary" w:hAnsi="Sassoon Primary"/>
        <w:noProof/>
        <w:lang w:eastAsia="en-GB"/>
      </w:rPr>
      <w:drawing>
        <wp:anchor distT="0" distB="0" distL="114300" distR="114300" simplePos="0" relativeHeight="251658240" behindDoc="1" locked="0" layoutInCell="1" allowOverlap="1" wp14:anchorId="3870D33E" wp14:editId="5B64C1D8">
          <wp:simplePos x="0" y="0"/>
          <wp:positionH relativeFrom="column">
            <wp:posOffset>-91440</wp:posOffset>
          </wp:positionH>
          <wp:positionV relativeFrom="paragraph">
            <wp:posOffset>95885</wp:posOffset>
          </wp:positionV>
          <wp:extent cx="1066800" cy="1367155"/>
          <wp:effectExtent l="0" t="0" r="0" b="4445"/>
          <wp:wrapTight wrapText="bothSides">
            <wp:wrapPolygon edited="0">
              <wp:start x="0" y="0"/>
              <wp:lineTo x="0" y="21369"/>
              <wp:lineTo x="21214" y="21369"/>
              <wp:lineTo x="21214" y="0"/>
              <wp:lineTo x="0" y="0"/>
            </wp:wrapPolygon>
          </wp:wrapTight>
          <wp:docPr id="1" name="Picture 1" descr="Whitmore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itmore_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1367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70FB" w:rsidRPr="008276F4">
      <w:rPr>
        <w:rFonts w:ascii="Sassoon Primary" w:hAnsi="Sassoon Primary" w:cs="Arial"/>
        <w:b/>
        <w:sz w:val="28"/>
        <w:szCs w:val="28"/>
      </w:rPr>
      <w:t>WHITMORE PARK PRIMARY SCHOOL</w:t>
    </w:r>
  </w:p>
  <w:p w14:paraId="27733111" w14:textId="77777777" w:rsidR="003556A4" w:rsidRPr="008276F4" w:rsidRDefault="00A870FB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Halford Lane</w:t>
    </w:r>
    <w:r w:rsidRPr="008276F4">
      <w:rPr>
        <w:rFonts w:ascii="Sassoon Primary" w:hAnsi="Sassoon Primary" w:cs="Arial"/>
        <w:i/>
        <w:sz w:val="20"/>
        <w:szCs w:val="20"/>
      </w:rPr>
      <w:br/>
      <w:t xml:space="preserve">Coventry </w:t>
    </w:r>
  </w:p>
  <w:p w14:paraId="092E2D19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                                                                           </w:t>
    </w:r>
    <w:r w:rsidR="00A754AD" w:rsidRPr="008276F4">
      <w:rPr>
        <w:rFonts w:ascii="Sassoon Primary" w:hAnsi="Sassoon Primary" w:cs="Arial"/>
        <w:i/>
        <w:sz w:val="20"/>
        <w:szCs w:val="20"/>
      </w:rPr>
      <w:t xml:space="preserve">                       </w:t>
    </w:r>
    <w:r w:rsidR="00A870FB" w:rsidRPr="008276F4">
      <w:rPr>
        <w:rFonts w:ascii="Sassoon Primary" w:hAnsi="Sassoon Primary" w:cs="Arial"/>
        <w:i/>
        <w:sz w:val="20"/>
        <w:szCs w:val="20"/>
      </w:rPr>
      <w:t xml:space="preserve">CV6 </w:t>
    </w:r>
    <w:r w:rsidR="00A754AD" w:rsidRPr="008276F4">
      <w:rPr>
        <w:rFonts w:ascii="Sassoon Primary" w:hAnsi="Sassoon Primary" w:cs="Arial"/>
        <w:i/>
        <w:sz w:val="20"/>
        <w:szCs w:val="20"/>
      </w:rPr>
      <w:t>2</w:t>
    </w:r>
    <w:r w:rsidR="00A870FB" w:rsidRPr="008276F4">
      <w:rPr>
        <w:rFonts w:ascii="Sassoon Primary" w:hAnsi="Sassoon Primary" w:cs="Arial"/>
        <w:i/>
        <w:sz w:val="20"/>
        <w:szCs w:val="20"/>
      </w:rPr>
      <w:t>HG</w:t>
    </w:r>
  </w:p>
  <w:p w14:paraId="4B84DC5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Telephone: 02476335697</w:t>
    </w:r>
  </w:p>
  <w:p w14:paraId="4305E1A7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>Headteacher: Mrs McGibney</w:t>
    </w:r>
  </w:p>
  <w:p w14:paraId="53AE9AA9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Email: </w:t>
    </w:r>
    <w:hyperlink r:id="rId2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admin@whitmorepark.org</w:t>
      </w:r>
    </w:hyperlink>
  </w:p>
  <w:p w14:paraId="6C701ACF" w14:textId="77777777" w:rsidR="003556A4" w:rsidRPr="008276F4" w:rsidRDefault="003556A4" w:rsidP="00D935DD">
    <w:pPr>
      <w:pStyle w:val="Header"/>
      <w:spacing w:after="0"/>
      <w:jc w:val="right"/>
      <w:rPr>
        <w:rFonts w:ascii="Sassoon Primary" w:hAnsi="Sassoon Primary" w:cs="Arial"/>
        <w:i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Website: </w:t>
    </w:r>
    <w:hyperlink r:id="rId3" w:history="1">
      <w:r w:rsidRPr="008276F4">
        <w:rPr>
          <w:rStyle w:val="Hyperlink"/>
          <w:rFonts w:ascii="Sassoon Primary" w:hAnsi="Sassoon Primary" w:cs="Arial"/>
          <w:i/>
          <w:sz w:val="20"/>
          <w:szCs w:val="20"/>
        </w:rPr>
        <w:t>http://www.whitmorepark.org/</w:t>
      </w:r>
    </w:hyperlink>
  </w:p>
  <w:p w14:paraId="23C17A1A" w14:textId="77777777" w:rsidR="00A870FB" w:rsidRPr="008276F4" w:rsidRDefault="003556A4" w:rsidP="00D935DD">
    <w:pPr>
      <w:pStyle w:val="Header"/>
      <w:spacing w:after="0"/>
      <w:jc w:val="right"/>
      <w:rPr>
        <w:rFonts w:ascii="Sassoon Primary" w:hAnsi="Sassoon Primary"/>
        <w:sz w:val="20"/>
        <w:szCs w:val="20"/>
      </w:rPr>
    </w:pPr>
    <w:r w:rsidRPr="008276F4">
      <w:rPr>
        <w:rFonts w:ascii="Sassoon Primary" w:hAnsi="Sassoon Primary" w:cs="Arial"/>
        <w:i/>
        <w:sz w:val="20"/>
        <w:szCs w:val="20"/>
      </w:rPr>
      <w:t xml:space="preserve">Twitter: </w:t>
    </w:r>
    <w:r w:rsidRPr="008276F4">
      <w:rPr>
        <w:rFonts w:ascii="Sassoon Primary" w:hAnsi="Sassoon Primary" w:cs="Arial"/>
        <w:color w:val="14171A"/>
        <w:sz w:val="20"/>
        <w:szCs w:val="20"/>
      </w:rPr>
      <w:t>@whitmore_park</w:t>
    </w:r>
  </w:p>
  <w:p w14:paraId="5075F782" w14:textId="77777777" w:rsidR="00D935DD" w:rsidRPr="008276F4" w:rsidRDefault="00D935DD">
    <w:pPr>
      <w:rPr>
        <w:rFonts w:ascii="Sassoon Primary" w:hAnsi="Sassoon Primary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27423"/>
    <w:multiLevelType w:val="multilevel"/>
    <w:tmpl w:val="7C66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0A6BA2"/>
    <w:multiLevelType w:val="multilevel"/>
    <w:tmpl w:val="E03C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0763D"/>
    <w:multiLevelType w:val="multilevel"/>
    <w:tmpl w:val="CDC6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137229"/>
    <w:multiLevelType w:val="multilevel"/>
    <w:tmpl w:val="D750C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874B22"/>
    <w:multiLevelType w:val="multilevel"/>
    <w:tmpl w:val="1226780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2A9058D"/>
    <w:multiLevelType w:val="multilevel"/>
    <w:tmpl w:val="68085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F8187E"/>
    <w:multiLevelType w:val="multilevel"/>
    <w:tmpl w:val="A8DA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BF5A1D"/>
    <w:multiLevelType w:val="multilevel"/>
    <w:tmpl w:val="C4D0F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147716"/>
    <w:multiLevelType w:val="multilevel"/>
    <w:tmpl w:val="A66E3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7250B9"/>
    <w:multiLevelType w:val="multilevel"/>
    <w:tmpl w:val="2D92A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5715D8"/>
    <w:multiLevelType w:val="multilevel"/>
    <w:tmpl w:val="4AF2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6A07609"/>
    <w:multiLevelType w:val="multilevel"/>
    <w:tmpl w:val="35F09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1E455D"/>
    <w:multiLevelType w:val="multilevel"/>
    <w:tmpl w:val="74D0D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142B69"/>
    <w:multiLevelType w:val="hybridMultilevel"/>
    <w:tmpl w:val="96D29D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C10C5"/>
    <w:multiLevelType w:val="multilevel"/>
    <w:tmpl w:val="07E88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4C2DAA"/>
    <w:multiLevelType w:val="hybridMultilevel"/>
    <w:tmpl w:val="3D16E8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1938DF"/>
    <w:multiLevelType w:val="multilevel"/>
    <w:tmpl w:val="05968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5913A87"/>
    <w:multiLevelType w:val="multilevel"/>
    <w:tmpl w:val="1EB44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D14B2F"/>
    <w:multiLevelType w:val="multilevel"/>
    <w:tmpl w:val="2920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F540C7"/>
    <w:multiLevelType w:val="multilevel"/>
    <w:tmpl w:val="9A38E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BA3175D"/>
    <w:multiLevelType w:val="multilevel"/>
    <w:tmpl w:val="0C28AFF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3D024936"/>
    <w:multiLevelType w:val="multilevel"/>
    <w:tmpl w:val="CA4A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4F66CB"/>
    <w:multiLevelType w:val="multilevel"/>
    <w:tmpl w:val="8F7C1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2D401C4"/>
    <w:multiLevelType w:val="multilevel"/>
    <w:tmpl w:val="DF6A9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3A83A19"/>
    <w:multiLevelType w:val="multilevel"/>
    <w:tmpl w:val="26060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D07245"/>
    <w:multiLevelType w:val="multilevel"/>
    <w:tmpl w:val="1A2A0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68E6D20"/>
    <w:multiLevelType w:val="hybridMultilevel"/>
    <w:tmpl w:val="3000F6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3716DF"/>
    <w:multiLevelType w:val="multilevel"/>
    <w:tmpl w:val="544093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D382261"/>
    <w:multiLevelType w:val="hybridMultilevel"/>
    <w:tmpl w:val="54965BC0"/>
    <w:lvl w:ilvl="0" w:tplc="005E81EC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0021CFD"/>
    <w:multiLevelType w:val="multilevel"/>
    <w:tmpl w:val="B0705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9041C3"/>
    <w:multiLevelType w:val="multilevel"/>
    <w:tmpl w:val="15167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1D927DF"/>
    <w:multiLevelType w:val="multilevel"/>
    <w:tmpl w:val="A822B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2E73CED"/>
    <w:multiLevelType w:val="multilevel"/>
    <w:tmpl w:val="0AA6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34E0E45"/>
    <w:multiLevelType w:val="multilevel"/>
    <w:tmpl w:val="5EF2F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4A572B7"/>
    <w:multiLevelType w:val="multilevel"/>
    <w:tmpl w:val="36C8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A56F38"/>
    <w:multiLevelType w:val="multilevel"/>
    <w:tmpl w:val="F650E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FF03E94"/>
    <w:multiLevelType w:val="multilevel"/>
    <w:tmpl w:val="E6083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C40650"/>
    <w:multiLevelType w:val="multilevel"/>
    <w:tmpl w:val="D46CD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2E111CA"/>
    <w:multiLevelType w:val="multilevel"/>
    <w:tmpl w:val="6CD0C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68F596F"/>
    <w:multiLevelType w:val="multilevel"/>
    <w:tmpl w:val="66B6D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D453A94"/>
    <w:multiLevelType w:val="multilevel"/>
    <w:tmpl w:val="1C3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DE95CAA"/>
    <w:multiLevelType w:val="multilevel"/>
    <w:tmpl w:val="58FC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EB27108"/>
    <w:multiLevelType w:val="multilevel"/>
    <w:tmpl w:val="022C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FC36133"/>
    <w:multiLevelType w:val="multilevel"/>
    <w:tmpl w:val="5F90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1E6687"/>
    <w:multiLevelType w:val="multilevel"/>
    <w:tmpl w:val="4C48E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2F32194"/>
    <w:multiLevelType w:val="multilevel"/>
    <w:tmpl w:val="DC041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F57001"/>
    <w:multiLevelType w:val="multilevel"/>
    <w:tmpl w:val="658E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53E26CE"/>
    <w:multiLevelType w:val="multilevel"/>
    <w:tmpl w:val="AC944D1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8" w15:restartNumberingAfterBreak="0">
    <w:nsid w:val="7F0117DE"/>
    <w:multiLevelType w:val="multilevel"/>
    <w:tmpl w:val="9694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1384074">
    <w:abstractNumId w:val="15"/>
  </w:num>
  <w:num w:numId="2" w16cid:durableId="64107520">
    <w:abstractNumId w:val="13"/>
  </w:num>
  <w:num w:numId="3" w16cid:durableId="481121533">
    <w:abstractNumId w:val="4"/>
  </w:num>
  <w:num w:numId="4" w16cid:durableId="133067375">
    <w:abstractNumId w:val="20"/>
  </w:num>
  <w:num w:numId="5" w16cid:durableId="212281079">
    <w:abstractNumId w:val="47"/>
  </w:num>
  <w:num w:numId="6" w16cid:durableId="206988132">
    <w:abstractNumId w:val="31"/>
  </w:num>
  <w:num w:numId="7" w16cid:durableId="613908314">
    <w:abstractNumId w:val="23"/>
  </w:num>
  <w:num w:numId="8" w16cid:durableId="2144689950">
    <w:abstractNumId w:val="1"/>
  </w:num>
  <w:num w:numId="9" w16cid:durableId="828178702">
    <w:abstractNumId w:val="25"/>
  </w:num>
  <w:num w:numId="10" w16cid:durableId="264730067">
    <w:abstractNumId w:val="5"/>
  </w:num>
  <w:num w:numId="11" w16cid:durableId="769085077">
    <w:abstractNumId w:val="42"/>
  </w:num>
  <w:num w:numId="12" w16cid:durableId="1396516140">
    <w:abstractNumId w:val="40"/>
  </w:num>
  <w:num w:numId="13" w16cid:durableId="939995480">
    <w:abstractNumId w:val="26"/>
  </w:num>
  <w:num w:numId="14" w16cid:durableId="1329867059">
    <w:abstractNumId w:val="39"/>
  </w:num>
  <w:num w:numId="15" w16cid:durableId="576213295">
    <w:abstractNumId w:val="17"/>
  </w:num>
  <w:num w:numId="16" w16cid:durableId="1228998000">
    <w:abstractNumId w:val="43"/>
  </w:num>
  <w:num w:numId="17" w16cid:durableId="657415476">
    <w:abstractNumId w:val="22"/>
  </w:num>
  <w:num w:numId="18" w16cid:durableId="999389615">
    <w:abstractNumId w:val="29"/>
  </w:num>
  <w:num w:numId="19" w16cid:durableId="443892071">
    <w:abstractNumId w:val="45"/>
  </w:num>
  <w:num w:numId="20" w16cid:durableId="1000304732">
    <w:abstractNumId w:val="21"/>
  </w:num>
  <w:num w:numId="21" w16cid:durableId="1401060281">
    <w:abstractNumId w:val="30"/>
  </w:num>
  <w:num w:numId="22" w16cid:durableId="1317104865">
    <w:abstractNumId w:val="24"/>
  </w:num>
  <w:num w:numId="23" w16cid:durableId="592473674">
    <w:abstractNumId w:val="33"/>
  </w:num>
  <w:num w:numId="24" w16cid:durableId="537621109">
    <w:abstractNumId w:val="32"/>
  </w:num>
  <w:num w:numId="25" w16cid:durableId="922254862">
    <w:abstractNumId w:val="18"/>
  </w:num>
  <w:num w:numId="26" w16cid:durableId="2023975621">
    <w:abstractNumId w:val="2"/>
  </w:num>
  <w:num w:numId="27" w16cid:durableId="1341272155">
    <w:abstractNumId w:val="28"/>
  </w:num>
  <w:num w:numId="28" w16cid:durableId="1488782860">
    <w:abstractNumId w:val="27"/>
  </w:num>
  <w:num w:numId="29" w16cid:durableId="1810315604">
    <w:abstractNumId w:val="38"/>
  </w:num>
  <w:num w:numId="30" w16cid:durableId="128481161">
    <w:abstractNumId w:val="6"/>
  </w:num>
  <w:num w:numId="31" w16cid:durableId="631836823">
    <w:abstractNumId w:val="9"/>
  </w:num>
  <w:num w:numId="32" w16cid:durableId="501357407">
    <w:abstractNumId w:val="7"/>
  </w:num>
  <w:num w:numId="33" w16cid:durableId="1122380798">
    <w:abstractNumId w:val="12"/>
  </w:num>
  <w:num w:numId="34" w16cid:durableId="771321552">
    <w:abstractNumId w:val="11"/>
  </w:num>
  <w:num w:numId="35" w16cid:durableId="827982786">
    <w:abstractNumId w:val="41"/>
  </w:num>
  <w:num w:numId="36" w16cid:durableId="766509372">
    <w:abstractNumId w:val="36"/>
  </w:num>
  <w:num w:numId="37" w16cid:durableId="1282147959">
    <w:abstractNumId w:val="8"/>
  </w:num>
  <w:num w:numId="38" w16cid:durableId="356935040">
    <w:abstractNumId w:val="14"/>
  </w:num>
  <w:num w:numId="39" w16cid:durableId="365756619">
    <w:abstractNumId w:val="48"/>
  </w:num>
  <w:num w:numId="40" w16cid:durableId="87241432">
    <w:abstractNumId w:val="3"/>
  </w:num>
  <w:num w:numId="41" w16cid:durableId="2133866632">
    <w:abstractNumId w:val="19"/>
  </w:num>
  <w:num w:numId="42" w16cid:durableId="40440748">
    <w:abstractNumId w:val="46"/>
  </w:num>
  <w:num w:numId="43" w16cid:durableId="1793211949">
    <w:abstractNumId w:val="35"/>
  </w:num>
  <w:num w:numId="44" w16cid:durableId="639651389">
    <w:abstractNumId w:val="0"/>
  </w:num>
  <w:num w:numId="45" w16cid:durableId="1508666547">
    <w:abstractNumId w:val="34"/>
  </w:num>
  <w:num w:numId="46" w16cid:durableId="1132551693">
    <w:abstractNumId w:val="10"/>
  </w:num>
  <w:num w:numId="47" w16cid:durableId="523516141">
    <w:abstractNumId w:val="44"/>
  </w:num>
  <w:num w:numId="48" w16cid:durableId="375082641">
    <w:abstractNumId w:val="16"/>
  </w:num>
  <w:num w:numId="49" w16cid:durableId="810555826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8D1"/>
    <w:rsid w:val="000104E9"/>
    <w:rsid w:val="00014BC4"/>
    <w:rsid w:val="00021A32"/>
    <w:rsid w:val="00031429"/>
    <w:rsid w:val="000328E1"/>
    <w:rsid w:val="00036589"/>
    <w:rsid w:val="00055F9E"/>
    <w:rsid w:val="0006446A"/>
    <w:rsid w:val="00075990"/>
    <w:rsid w:val="00081FB8"/>
    <w:rsid w:val="00083C7A"/>
    <w:rsid w:val="00083C7E"/>
    <w:rsid w:val="00083E57"/>
    <w:rsid w:val="0009751D"/>
    <w:rsid w:val="000A3569"/>
    <w:rsid w:val="000B1262"/>
    <w:rsid w:val="000B1F1C"/>
    <w:rsid w:val="000C1B2B"/>
    <w:rsid w:val="000D1ABC"/>
    <w:rsid w:val="000D620E"/>
    <w:rsid w:val="000E066C"/>
    <w:rsid w:val="000E0F42"/>
    <w:rsid w:val="000E14F7"/>
    <w:rsid w:val="000E5A04"/>
    <w:rsid w:val="000F5CC9"/>
    <w:rsid w:val="00103A65"/>
    <w:rsid w:val="0010449E"/>
    <w:rsid w:val="00104C80"/>
    <w:rsid w:val="00104FB1"/>
    <w:rsid w:val="001121AC"/>
    <w:rsid w:val="0012632E"/>
    <w:rsid w:val="0013372D"/>
    <w:rsid w:val="00137652"/>
    <w:rsid w:val="0015131E"/>
    <w:rsid w:val="0015504E"/>
    <w:rsid w:val="00157E57"/>
    <w:rsid w:val="00171639"/>
    <w:rsid w:val="00171D3B"/>
    <w:rsid w:val="001777D1"/>
    <w:rsid w:val="0018346F"/>
    <w:rsid w:val="00183FA8"/>
    <w:rsid w:val="0018717D"/>
    <w:rsid w:val="00194FF6"/>
    <w:rsid w:val="001B0C3C"/>
    <w:rsid w:val="001D4461"/>
    <w:rsid w:val="001E2529"/>
    <w:rsid w:val="001E6D1C"/>
    <w:rsid w:val="00200AC3"/>
    <w:rsid w:val="00200BDC"/>
    <w:rsid w:val="00205220"/>
    <w:rsid w:val="00213995"/>
    <w:rsid w:val="002240A7"/>
    <w:rsid w:val="00233796"/>
    <w:rsid w:val="002448DD"/>
    <w:rsid w:val="002473EB"/>
    <w:rsid w:val="00247F6A"/>
    <w:rsid w:val="002511D0"/>
    <w:rsid w:val="00253760"/>
    <w:rsid w:val="00254C96"/>
    <w:rsid w:val="002563CD"/>
    <w:rsid w:val="00267FEB"/>
    <w:rsid w:val="00270304"/>
    <w:rsid w:val="00286750"/>
    <w:rsid w:val="00292F97"/>
    <w:rsid w:val="002A5715"/>
    <w:rsid w:val="002B10F0"/>
    <w:rsid w:val="002B68E1"/>
    <w:rsid w:val="002C211F"/>
    <w:rsid w:val="002C2BC9"/>
    <w:rsid w:val="002D2965"/>
    <w:rsid w:val="002E404F"/>
    <w:rsid w:val="002E79B0"/>
    <w:rsid w:val="002F1F82"/>
    <w:rsid w:val="00314079"/>
    <w:rsid w:val="00321FD2"/>
    <w:rsid w:val="00330B35"/>
    <w:rsid w:val="003319CD"/>
    <w:rsid w:val="003339CF"/>
    <w:rsid w:val="00337E9B"/>
    <w:rsid w:val="00341AEF"/>
    <w:rsid w:val="0035117A"/>
    <w:rsid w:val="003556A4"/>
    <w:rsid w:val="00364D1D"/>
    <w:rsid w:val="00366FDF"/>
    <w:rsid w:val="00373020"/>
    <w:rsid w:val="00375381"/>
    <w:rsid w:val="00383321"/>
    <w:rsid w:val="003A5EA9"/>
    <w:rsid w:val="003B2FBB"/>
    <w:rsid w:val="003B346E"/>
    <w:rsid w:val="003B4E48"/>
    <w:rsid w:val="003B60DC"/>
    <w:rsid w:val="003C1AFE"/>
    <w:rsid w:val="003C5737"/>
    <w:rsid w:val="003C58D1"/>
    <w:rsid w:val="003D2F92"/>
    <w:rsid w:val="003D4B7D"/>
    <w:rsid w:val="003E04FB"/>
    <w:rsid w:val="003E2035"/>
    <w:rsid w:val="003E4E1C"/>
    <w:rsid w:val="003F020B"/>
    <w:rsid w:val="003F21EC"/>
    <w:rsid w:val="00401F43"/>
    <w:rsid w:val="00401FA2"/>
    <w:rsid w:val="004044B6"/>
    <w:rsid w:val="00404CA2"/>
    <w:rsid w:val="00405D77"/>
    <w:rsid w:val="004060B1"/>
    <w:rsid w:val="004106D3"/>
    <w:rsid w:val="004127D9"/>
    <w:rsid w:val="0041330E"/>
    <w:rsid w:val="0041352C"/>
    <w:rsid w:val="00413C0A"/>
    <w:rsid w:val="00416EEA"/>
    <w:rsid w:val="0041731D"/>
    <w:rsid w:val="0042091C"/>
    <w:rsid w:val="0042351F"/>
    <w:rsid w:val="004274AF"/>
    <w:rsid w:val="004345D4"/>
    <w:rsid w:val="00436306"/>
    <w:rsid w:val="00441091"/>
    <w:rsid w:val="00441157"/>
    <w:rsid w:val="00442DED"/>
    <w:rsid w:val="00446294"/>
    <w:rsid w:val="00447A96"/>
    <w:rsid w:val="0045443D"/>
    <w:rsid w:val="0046397C"/>
    <w:rsid w:val="0047422A"/>
    <w:rsid w:val="0047510B"/>
    <w:rsid w:val="00485279"/>
    <w:rsid w:val="004904FF"/>
    <w:rsid w:val="00493C69"/>
    <w:rsid w:val="004A08CA"/>
    <w:rsid w:val="004A3CF9"/>
    <w:rsid w:val="004A6156"/>
    <w:rsid w:val="004C37DA"/>
    <w:rsid w:val="004C6A21"/>
    <w:rsid w:val="004D4E41"/>
    <w:rsid w:val="004F5351"/>
    <w:rsid w:val="004F78BD"/>
    <w:rsid w:val="004F7968"/>
    <w:rsid w:val="00501797"/>
    <w:rsid w:val="00503C44"/>
    <w:rsid w:val="005108AC"/>
    <w:rsid w:val="00512C83"/>
    <w:rsid w:val="005153F9"/>
    <w:rsid w:val="00520104"/>
    <w:rsid w:val="00522F69"/>
    <w:rsid w:val="00527FF2"/>
    <w:rsid w:val="00532A80"/>
    <w:rsid w:val="0053352C"/>
    <w:rsid w:val="00535359"/>
    <w:rsid w:val="00541241"/>
    <w:rsid w:val="0054575F"/>
    <w:rsid w:val="005561A5"/>
    <w:rsid w:val="005653ED"/>
    <w:rsid w:val="00570B96"/>
    <w:rsid w:val="005729A3"/>
    <w:rsid w:val="00572BE8"/>
    <w:rsid w:val="005806A5"/>
    <w:rsid w:val="00580DE4"/>
    <w:rsid w:val="00591FE0"/>
    <w:rsid w:val="005A195D"/>
    <w:rsid w:val="005B2D51"/>
    <w:rsid w:val="005B32DF"/>
    <w:rsid w:val="005B6862"/>
    <w:rsid w:val="005C1EE3"/>
    <w:rsid w:val="005D232A"/>
    <w:rsid w:val="005E4693"/>
    <w:rsid w:val="005E4D76"/>
    <w:rsid w:val="005F4C8B"/>
    <w:rsid w:val="00603366"/>
    <w:rsid w:val="00617DEF"/>
    <w:rsid w:val="00621451"/>
    <w:rsid w:val="006248C1"/>
    <w:rsid w:val="00627326"/>
    <w:rsid w:val="0063686C"/>
    <w:rsid w:val="00637C65"/>
    <w:rsid w:val="00655390"/>
    <w:rsid w:val="00673E9E"/>
    <w:rsid w:val="00675551"/>
    <w:rsid w:val="00675D3E"/>
    <w:rsid w:val="00677112"/>
    <w:rsid w:val="00697F51"/>
    <w:rsid w:val="006A6909"/>
    <w:rsid w:val="006B238D"/>
    <w:rsid w:val="006B23EE"/>
    <w:rsid w:val="006B425D"/>
    <w:rsid w:val="006C3B11"/>
    <w:rsid w:val="006D1AF7"/>
    <w:rsid w:val="006D226B"/>
    <w:rsid w:val="006D5088"/>
    <w:rsid w:val="006E5D8A"/>
    <w:rsid w:val="006F03FB"/>
    <w:rsid w:val="006F36F3"/>
    <w:rsid w:val="007003FE"/>
    <w:rsid w:val="007149C6"/>
    <w:rsid w:val="00717EAD"/>
    <w:rsid w:val="00726E90"/>
    <w:rsid w:val="0073099E"/>
    <w:rsid w:val="00731A3E"/>
    <w:rsid w:val="00735862"/>
    <w:rsid w:val="007439A4"/>
    <w:rsid w:val="00746014"/>
    <w:rsid w:val="00754E09"/>
    <w:rsid w:val="00761552"/>
    <w:rsid w:val="0076541D"/>
    <w:rsid w:val="007658A5"/>
    <w:rsid w:val="00766731"/>
    <w:rsid w:val="007707C1"/>
    <w:rsid w:val="00780075"/>
    <w:rsid w:val="00782F7D"/>
    <w:rsid w:val="007832CE"/>
    <w:rsid w:val="00791C6A"/>
    <w:rsid w:val="00792114"/>
    <w:rsid w:val="00796638"/>
    <w:rsid w:val="007A739F"/>
    <w:rsid w:val="007B06B6"/>
    <w:rsid w:val="007C1126"/>
    <w:rsid w:val="007D005F"/>
    <w:rsid w:val="007D048C"/>
    <w:rsid w:val="007D798B"/>
    <w:rsid w:val="007F4625"/>
    <w:rsid w:val="007F699F"/>
    <w:rsid w:val="007F7868"/>
    <w:rsid w:val="00812166"/>
    <w:rsid w:val="008132CE"/>
    <w:rsid w:val="0081529A"/>
    <w:rsid w:val="00824976"/>
    <w:rsid w:val="008276F4"/>
    <w:rsid w:val="00833804"/>
    <w:rsid w:val="00834455"/>
    <w:rsid w:val="008436A6"/>
    <w:rsid w:val="00846F67"/>
    <w:rsid w:val="00852020"/>
    <w:rsid w:val="00854193"/>
    <w:rsid w:val="008656A9"/>
    <w:rsid w:val="00867CF6"/>
    <w:rsid w:val="008710D4"/>
    <w:rsid w:val="008738A4"/>
    <w:rsid w:val="00877ED7"/>
    <w:rsid w:val="00881272"/>
    <w:rsid w:val="008829EC"/>
    <w:rsid w:val="00895049"/>
    <w:rsid w:val="008960D7"/>
    <w:rsid w:val="008B632E"/>
    <w:rsid w:val="008C3C45"/>
    <w:rsid w:val="008C49FE"/>
    <w:rsid w:val="008D2625"/>
    <w:rsid w:val="008D6A22"/>
    <w:rsid w:val="008E0B47"/>
    <w:rsid w:val="008E3AF9"/>
    <w:rsid w:val="008E6BBE"/>
    <w:rsid w:val="008F0448"/>
    <w:rsid w:val="008F0511"/>
    <w:rsid w:val="008F1E46"/>
    <w:rsid w:val="008F3561"/>
    <w:rsid w:val="00902C74"/>
    <w:rsid w:val="00903862"/>
    <w:rsid w:val="00904B4A"/>
    <w:rsid w:val="009211E1"/>
    <w:rsid w:val="00924F5C"/>
    <w:rsid w:val="00925538"/>
    <w:rsid w:val="009407C3"/>
    <w:rsid w:val="009407E8"/>
    <w:rsid w:val="0094188C"/>
    <w:rsid w:val="00944386"/>
    <w:rsid w:val="00950E30"/>
    <w:rsid w:val="009531C3"/>
    <w:rsid w:val="00960C76"/>
    <w:rsid w:val="00961184"/>
    <w:rsid w:val="0096294B"/>
    <w:rsid w:val="0098189B"/>
    <w:rsid w:val="009837A1"/>
    <w:rsid w:val="00995D71"/>
    <w:rsid w:val="009A1CC9"/>
    <w:rsid w:val="009A34B4"/>
    <w:rsid w:val="009A6C8C"/>
    <w:rsid w:val="009B0465"/>
    <w:rsid w:val="009C2747"/>
    <w:rsid w:val="009C513B"/>
    <w:rsid w:val="009D1269"/>
    <w:rsid w:val="009D1D67"/>
    <w:rsid w:val="009D6DEA"/>
    <w:rsid w:val="009E6AC6"/>
    <w:rsid w:val="009F54ED"/>
    <w:rsid w:val="00A11D12"/>
    <w:rsid w:val="00A16E20"/>
    <w:rsid w:val="00A17468"/>
    <w:rsid w:val="00A200DA"/>
    <w:rsid w:val="00A2200F"/>
    <w:rsid w:val="00A242B3"/>
    <w:rsid w:val="00A26E5B"/>
    <w:rsid w:val="00A31CC0"/>
    <w:rsid w:val="00A41D24"/>
    <w:rsid w:val="00A54EC0"/>
    <w:rsid w:val="00A60E28"/>
    <w:rsid w:val="00A64837"/>
    <w:rsid w:val="00A64FE4"/>
    <w:rsid w:val="00A754AD"/>
    <w:rsid w:val="00A77C93"/>
    <w:rsid w:val="00A814ED"/>
    <w:rsid w:val="00A81FB7"/>
    <w:rsid w:val="00A870FB"/>
    <w:rsid w:val="00A94009"/>
    <w:rsid w:val="00A94D64"/>
    <w:rsid w:val="00A951FB"/>
    <w:rsid w:val="00A963E5"/>
    <w:rsid w:val="00AA0B32"/>
    <w:rsid w:val="00AA6834"/>
    <w:rsid w:val="00AA6F05"/>
    <w:rsid w:val="00AC76B2"/>
    <w:rsid w:val="00AC7E48"/>
    <w:rsid w:val="00AC7F7D"/>
    <w:rsid w:val="00AD3072"/>
    <w:rsid w:val="00AE0BC6"/>
    <w:rsid w:val="00AE1F36"/>
    <w:rsid w:val="00AE26D0"/>
    <w:rsid w:val="00AE75DB"/>
    <w:rsid w:val="00AF6734"/>
    <w:rsid w:val="00B00AD4"/>
    <w:rsid w:val="00B07CE2"/>
    <w:rsid w:val="00B119F3"/>
    <w:rsid w:val="00B2696E"/>
    <w:rsid w:val="00B304D4"/>
    <w:rsid w:val="00B31A38"/>
    <w:rsid w:val="00B329EB"/>
    <w:rsid w:val="00B44E65"/>
    <w:rsid w:val="00B552BA"/>
    <w:rsid w:val="00B573DC"/>
    <w:rsid w:val="00B6790D"/>
    <w:rsid w:val="00B807E1"/>
    <w:rsid w:val="00B821D1"/>
    <w:rsid w:val="00B84E57"/>
    <w:rsid w:val="00B85E40"/>
    <w:rsid w:val="00B87A73"/>
    <w:rsid w:val="00B91170"/>
    <w:rsid w:val="00B9214E"/>
    <w:rsid w:val="00BA487C"/>
    <w:rsid w:val="00BB2490"/>
    <w:rsid w:val="00BB3B86"/>
    <w:rsid w:val="00BC1AEB"/>
    <w:rsid w:val="00BC49AC"/>
    <w:rsid w:val="00BD7145"/>
    <w:rsid w:val="00BE1A5F"/>
    <w:rsid w:val="00BF39B3"/>
    <w:rsid w:val="00BF550E"/>
    <w:rsid w:val="00C02499"/>
    <w:rsid w:val="00C06AB1"/>
    <w:rsid w:val="00C16C3A"/>
    <w:rsid w:val="00C1744D"/>
    <w:rsid w:val="00C202F8"/>
    <w:rsid w:val="00C23309"/>
    <w:rsid w:val="00C41CAF"/>
    <w:rsid w:val="00C429EF"/>
    <w:rsid w:val="00C540C0"/>
    <w:rsid w:val="00C56B6B"/>
    <w:rsid w:val="00C607DA"/>
    <w:rsid w:val="00C613EC"/>
    <w:rsid w:val="00C61C6F"/>
    <w:rsid w:val="00C643EE"/>
    <w:rsid w:val="00C775E5"/>
    <w:rsid w:val="00C8538E"/>
    <w:rsid w:val="00C87459"/>
    <w:rsid w:val="00C874D6"/>
    <w:rsid w:val="00C9015C"/>
    <w:rsid w:val="00C96920"/>
    <w:rsid w:val="00CB2668"/>
    <w:rsid w:val="00CC16DA"/>
    <w:rsid w:val="00CC7180"/>
    <w:rsid w:val="00CD59C0"/>
    <w:rsid w:val="00CE5C0D"/>
    <w:rsid w:val="00D01565"/>
    <w:rsid w:val="00D075E7"/>
    <w:rsid w:val="00D23C13"/>
    <w:rsid w:val="00D25A4B"/>
    <w:rsid w:val="00D31CBC"/>
    <w:rsid w:val="00D325BF"/>
    <w:rsid w:val="00D425C1"/>
    <w:rsid w:val="00D46171"/>
    <w:rsid w:val="00D50F2E"/>
    <w:rsid w:val="00D510ED"/>
    <w:rsid w:val="00D524B5"/>
    <w:rsid w:val="00D616A3"/>
    <w:rsid w:val="00D7148B"/>
    <w:rsid w:val="00D73467"/>
    <w:rsid w:val="00D745B0"/>
    <w:rsid w:val="00D825C3"/>
    <w:rsid w:val="00D82DFE"/>
    <w:rsid w:val="00D85ABA"/>
    <w:rsid w:val="00D86795"/>
    <w:rsid w:val="00D927C8"/>
    <w:rsid w:val="00D935DD"/>
    <w:rsid w:val="00D9769D"/>
    <w:rsid w:val="00DA4789"/>
    <w:rsid w:val="00DB5161"/>
    <w:rsid w:val="00DB6EB5"/>
    <w:rsid w:val="00DB77A8"/>
    <w:rsid w:val="00DC0CCD"/>
    <w:rsid w:val="00DC3CD6"/>
    <w:rsid w:val="00DD4B27"/>
    <w:rsid w:val="00DD5765"/>
    <w:rsid w:val="00DD5B7C"/>
    <w:rsid w:val="00DD664C"/>
    <w:rsid w:val="00DE6EFA"/>
    <w:rsid w:val="00DE7A03"/>
    <w:rsid w:val="00DF1020"/>
    <w:rsid w:val="00DF4BB3"/>
    <w:rsid w:val="00E11AE9"/>
    <w:rsid w:val="00E12B36"/>
    <w:rsid w:val="00E12F17"/>
    <w:rsid w:val="00E14ABF"/>
    <w:rsid w:val="00E1620C"/>
    <w:rsid w:val="00E32A12"/>
    <w:rsid w:val="00E365D1"/>
    <w:rsid w:val="00E446F1"/>
    <w:rsid w:val="00E46525"/>
    <w:rsid w:val="00E46C3F"/>
    <w:rsid w:val="00E53ED4"/>
    <w:rsid w:val="00E5646D"/>
    <w:rsid w:val="00E57702"/>
    <w:rsid w:val="00E57877"/>
    <w:rsid w:val="00E777D0"/>
    <w:rsid w:val="00E80BEF"/>
    <w:rsid w:val="00E91071"/>
    <w:rsid w:val="00E9241A"/>
    <w:rsid w:val="00E96C3F"/>
    <w:rsid w:val="00EB46A7"/>
    <w:rsid w:val="00EB4E38"/>
    <w:rsid w:val="00EB69E5"/>
    <w:rsid w:val="00EC5BE5"/>
    <w:rsid w:val="00ED715C"/>
    <w:rsid w:val="00EE3B5E"/>
    <w:rsid w:val="00EF5900"/>
    <w:rsid w:val="00F01022"/>
    <w:rsid w:val="00F14B9E"/>
    <w:rsid w:val="00F16DE5"/>
    <w:rsid w:val="00F218DF"/>
    <w:rsid w:val="00F25B19"/>
    <w:rsid w:val="00F325BA"/>
    <w:rsid w:val="00F470B2"/>
    <w:rsid w:val="00F55234"/>
    <w:rsid w:val="00F554D1"/>
    <w:rsid w:val="00F71C2A"/>
    <w:rsid w:val="00F72CDC"/>
    <w:rsid w:val="00F76889"/>
    <w:rsid w:val="00F8336D"/>
    <w:rsid w:val="00F83606"/>
    <w:rsid w:val="00F96E82"/>
    <w:rsid w:val="00FA2859"/>
    <w:rsid w:val="00FA60E7"/>
    <w:rsid w:val="00FC137A"/>
    <w:rsid w:val="00FC1FA5"/>
    <w:rsid w:val="00FC75E1"/>
    <w:rsid w:val="00FD53F9"/>
    <w:rsid w:val="00FE0E12"/>
    <w:rsid w:val="00FE16A5"/>
    <w:rsid w:val="00FE1CBE"/>
    <w:rsid w:val="00FF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C2D333"/>
  <w15:docId w15:val="{FCBA4D51-6A67-421C-B069-C547524C5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0FB"/>
    <w:pPr>
      <w:widowControl w:val="0"/>
      <w:spacing w:after="160" w:line="0" w:lineRule="atLeast"/>
    </w:pPr>
    <w:rPr>
      <w:rFonts w:ascii="Arial" w:hAnsi="Arial"/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55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550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253760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70FB"/>
    <w:pPr>
      <w:spacing w:after="72"/>
      <w:jc w:val="center"/>
    </w:pPr>
  </w:style>
  <w:style w:type="character" w:customStyle="1" w:styleId="HeaderChar">
    <w:name w:val="Header Char"/>
    <w:link w:val="Header"/>
    <w:uiPriority w:val="99"/>
    <w:rsid w:val="00A870FB"/>
    <w:rPr>
      <w:rFonts w:ascii="Arial" w:hAnsi="Arial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870FB"/>
    <w:pPr>
      <w:tabs>
        <w:tab w:val="center" w:pos="4253"/>
        <w:tab w:val="right" w:pos="10206"/>
      </w:tabs>
      <w:spacing w:after="0"/>
      <w:ind w:left="-567" w:right="-567"/>
    </w:pPr>
    <w:rPr>
      <w:i/>
    </w:rPr>
  </w:style>
  <w:style w:type="character" w:customStyle="1" w:styleId="FooterChar">
    <w:name w:val="Footer Char"/>
    <w:link w:val="Footer"/>
    <w:uiPriority w:val="99"/>
    <w:rsid w:val="00A870FB"/>
    <w:rPr>
      <w:rFonts w:ascii="Arial" w:hAnsi="Arial"/>
      <w:i/>
      <w:sz w:val="22"/>
      <w:szCs w:val="22"/>
      <w:lang w:eastAsia="en-US"/>
    </w:rPr>
  </w:style>
  <w:style w:type="character" w:styleId="Hyperlink">
    <w:name w:val="Hyperlink"/>
    <w:uiPriority w:val="99"/>
    <w:unhideWhenUsed/>
    <w:rsid w:val="00A870FB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4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43EE"/>
    <w:rPr>
      <w:rFonts w:ascii="Tahoma" w:hAnsi="Tahoma" w:cs="Tahoma"/>
      <w:sz w:val="16"/>
      <w:szCs w:val="16"/>
      <w:lang w:eastAsia="en-US"/>
    </w:rPr>
  </w:style>
  <w:style w:type="paragraph" w:styleId="NoSpacing">
    <w:name w:val="No Spacing"/>
    <w:uiPriority w:val="1"/>
    <w:qFormat/>
    <w:rsid w:val="0076541D"/>
    <w:pPr>
      <w:widowControl w:val="0"/>
    </w:pPr>
    <w:rPr>
      <w:rFonts w:ascii="Arial" w:hAnsi="Arial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8960D7"/>
    <w:pPr>
      <w:widowControl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Heading3Char">
    <w:name w:val="Heading 3 Char"/>
    <w:basedOn w:val="DefaultParagraphFont"/>
    <w:link w:val="Heading3"/>
    <w:uiPriority w:val="9"/>
    <w:rsid w:val="00253760"/>
    <w:rPr>
      <w:rFonts w:ascii="Times New Roman" w:eastAsia="Times New Roman" w:hAnsi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25376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DefaultParagraphFont"/>
    <w:rsid w:val="00253760"/>
  </w:style>
  <w:style w:type="character" w:styleId="Strong">
    <w:name w:val="Strong"/>
    <w:basedOn w:val="DefaultParagraphFont"/>
    <w:uiPriority w:val="22"/>
    <w:qFormat/>
    <w:rsid w:val="00253760"/>
    <w:rPr>
      <w:b/>
      <w:bCs/>
    </w:rPr>
  </w:style>
  <w:style w:type="character" w:styleId="Emphasis">
    <w:name w:val="Emphasis"/>
    <w:basedOn w:val="DefaultParagraphFont"/>
    <w:uiPriority w:val="20"/>
    <w:qFormat/>
    <w:rsid w:val="00253760"/>
    <w:rPr>
      <w:i/>
      <w:iCs/>
    </w:rPr>
  </w:style>
  <w:style w:type="paragraph" w:customStyle="1" w:styleId="paragraph">
    <w:name w:val="paragraph"/>
    <w:basedOn w:val="Normal"/>
    <w:rsid w:val="004C6A21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4C6A21"/>
  </w:style>
  <w:style w:type="character" w:customStyle="1" w:styleId="eop">
    <w:name w:val="eop"/>
    <w:basedOn w:val="DefaultParagraphFont"/>
    <w:rsid w:val="004C6A21"/>
  </w:style>
  <w:style w:type="table" w:styleId="TableGrid">
    <w:name w:val="Table Grid"/>
    <w:basedOn w:val="TableNormal"/>
    <w:uiPriority w:val="39"/>
    <w:rsid w:val="00C775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12">
    <w:name w:val="s12"/>
    <w:basedOn w:val="DefaultParagraphFont"/>
    <w:rsid w:val="00200AC3"/>
  </w:style>
  <w:style w:type="character" w:styleId="UnresolvedMention">
    <w:name w:val="Unresolved Mention"/>
    <w:basedOn w:val="DefaultParagraphFont"/>
    <w:uiPriority w:val="99"/>
    <w:semiHidden/>
    <w:unhideWhenUsed/>
    <w:rsid w:val="00A11D12"/>
    <w:rPr>
      <w:color w:val="605E5C"/>
      <w:shd w:val="clear" w:color="auto" w:fill="E1DFDD"/>
    </w:rPr>
  </w:style>
  <w:style w:type="character" w:customStyle="1" w:styleId="s9">
    <w:name w:val="s9"/>
    <w:basedOn w:val="DefaultParagraphFont"/>
    <w:rsid w:val="001E6D1C"/>
  </w:style>
  <w:style w:type="character" w:customStyle="1" w:styleId="s14">
    <w:name w:val="s14"/>
    <w:basedOn w:val="DefaultParagraphFont"/>
    <w:rsid w:val="001E6D1C"/>
  </w:style>
  <w:style w:type="paragraph" w:customStyle="1" w:styleId="c1">
    <w:name w:val="c1"/>
    <w:basedOn w:val="Normal"/>
    <w:rsid w:val="003E2035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en-GB"/>
    </w:rPr>
  </w:style>
  <w:style w:type="paragraph" w:customStyle="1" w:styleId="xmsonormal">
    <w:name w:val="x_msonormal"/>
    <w:basedOn w:val="Normal"/>
    <w:rsid w:val="00950E30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F550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550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5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whitmorepark.org/" TargetMode="External"/><Relationship Id="rId2" Type="http://schemas.openxmlformats.org/officeDocument/2006/relationships/hyperlink" Target="mailto:admin@whitmorepark.org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in\winword\templates\Whitmore%20letterhead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0E64EC8278244587B9230CFF159055" ma:contentTypeVersion="13" ma:contentTypeDescription="Create a new document." ma:contentTypeScope="" ma:versionID="b9ad62d29e4650f35d890cedcb3c3c8d">
  <xsd:schema xmlns:xsd="http://www.w3.org/2001/XMLSchema" xmlns:xs="http://www.w3.org/2001/XMLSchema" xmlns:p="http://schemas.microsoft.com/office/2006/metadata/properties" xmlns:ns2="3f88fc4b-665a-44ba-aafa-4c803a1810c3" xmlns:ns3="3fc5d4db-6833-42b1-8d1c-86d138aea8c8" targetNamespace="http://schemas.microsoft.com/office/2006/metadata/properties" ma:root="true" ma:fieldsID="a34f6a16e6f0b4454a7c18c2739faa90" ns2:_="" ns3:_="">
    <xsd:import namespace="3f88fc4b-665a-44ba-aafa-4c803a1810c3"/>
    <xsd:import namespace="3fc5d4db-6833-42b1-8d1c-86d138aea8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8fc4b-665a-44ba-aafa-4c803a181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3ab54a18-ed8b-47ca-9fc6-f3650b4890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5d4db-6833-42b1-8d1c-86d138aea8c8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39c0751-6cc0-4af5-a269-d7cb26c9aac9}" ma:internalName="TaxCatchAll" ma:showField="CatchAllData" ma:web="3fc5d4db-6833-42b1-8d1c-86d138aea8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88fc4b-665a-44ba-aafa-4c803a1810c3">
      <Terms xmlns="http://schemas.microsoft.com/office/infopath/2007/PartnerControls"/>
    </lcf76f155ced4ddcb4097134ff3c332f>
    <TaxCatchAll xmlns="3fc5d4db-6833-42b1-8d1c-86d138aea8c8" xsi:nil="true"/>
  </documentManagement>
</p:properties>
</file>

<file path=customXml/itemProps1.xml><?xml version="1.0" encoding="utf-8"?>
<ds:datastoreItem xmlns:ds="http://schemas.openxmlformats.org/officeDocument/2006/customXml" ds:itemID="{F158B84F-D41E-4AB3-9B97-F0A8EFF1EA43}"/>
</file>

<file path=customXml/itemProps2.xml><?xml version="1.0" encoding="utf-8"?>
<ds:datastoreItem xmlns:ds="http://schemas.openxmlformats.org/officeDocument/2006/customXml" ds:itemID="{BCEC0D85-7118-4867-99C5-B07AB1D9B4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7ED4CF-D87B-4592-A1D5-E27B4F75E5DD}">
  <ds:schemaRefs>
    <ds:schemaRef ds:uri="http://schemas.microsoft.com/office/2006/metadata/properties"/>
    <ds:schemaRef ds:uri="http://schemas.microsoft.com/office/infopath/2007/PartnerControls"/>
    <ds:schemaRef ds:uri="3f88fc4b-665a-44ba-aafa-4c803a1810c3"/>
    <ds:schemaRef ds:uri="3fc5d4db-6833-42b1-8d1c-86d138aea8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Whitmore letterhead</Template>
  <TotalTime>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Whitmore Park Primary</Company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Head Teacher</dc:creator>
  <cp:lastModifiedBy>Jo Davis</cp:lastModifiedBy>
  <cp:revision>4</cp:revision>
  <cp:lastPrinted>2026-02-26T09:50:00Z</cp:lastPrinted>
  <dcterms:created xsi:type="dcterms:W3CDTF">2026-09-22T10:22:00Z</dcterms:created>
  <dcterms:modified xsi:type="dcterms:W3CDTF">2026-09-23T10:51:00Z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0x010100080E64EC8278244587B9230CFF159055</vt:lpwstr>
  </property>
  <property fmtid="{D5CDD505-2E9C-101B-9397-08002B2CF9AE}" pid="3" name="MediaServiceImageTags">
    <vt:lpwstr/>
  </property>
</Properties>
</file>