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5F01" w14:textId="703250A7" w:rsidR="00BB6F28" w:rsidRPr="00A30DA1" w:rsidRDefault="006051BA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omic Sans MS" w:eastAsia="Times New Roman" w:hAnsi="Comic Sans MS" w:cs="Segoe UI"/>
          <w:lang w:eastAsia="en-GB"/>
        </w:rPr>
        <w:t>Wednesday 16</w:t>
      </w:r>
      <w:r w:rsidRPr="006051BA">
        <w:rPr>
          <w:rFonts w:ascii="Comic Sans MS" w:eastAsia="Times New Roman" w:hAnsi="Comic Sans MS" w:cs="Segoe UI"/>
          <w:vertAlign w:val="superscript"/>
          <w:lang w:eastAsia="en-GB"/>
        </w:rPr>
        <w:t>th</w:t>
      </w:r>
      <w:r>
        <w:rPr>
          <w:rFonts w:ascii="Comic Sans MS" w:eastAsia="Times New Roman" w:hAnsi="Comic Sans MS" w:cs="Segoe UI"/>
          <w:lang w:eastAsia="en-GB"/>
        </w:rPr>
        <w:t xml:space="preserve"> September 2026</w:t>
      </w:r>
    </w:p>
    <w:p w14:paraId="166B9689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omic Sans MS" w:eastAsia="Times New Roman" w:hAnsi="Comic Sans MS" w:cs="Segoe UI"/>
          <w:b/>
          <w:bCs/>
          <w:lang w:eastAsia="en-GB"/>
        </w:rPr>
        <w:t>Year 2 Selly Manor Trip</w:t>
      </w:r>
    </w:p>
    <w:p w14:paraId="387AD232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lang w:eastAsia="en-GB"/>
        </w:rPr>
        <w:t>Dear Parent/Carer</w:t>
      </w:r>
      <w:r w:rsidRPr="00A30DA1">
        <w:rPr>
          <w:rFonts w:ascii="Times New Roman" w:eastAsia="Times New Roman" w:hAnsi="Times New Roman"/>
          <w:lang w:eastAsia="en-GB"/>
        </w:rPr>
        <w:t> </w:t>
      </w:r>
      <w:r w:rsidRPr="00A30DA1">
        <w:rPr>
          <w:rFonts w:ascii="Times New Roman" w:eastAsia="Times New Roman" w:hAnsi="Times New Roman"/>
          <w:sz w:val="24"/>
          <w:szCs w:val="24"/>
          <w:lang w:eastAsia="en-GB"/>
        </w:rPr>
        <w:t> </w:t>
      </w:r>
      <w:r w:rsidRPr="00A30DA1">
        <w:rPr>
          <w:rFonts w:ascii="Comic Sans MS" w:eastAsia="Times New Roman" w:hAnsi="Comic Sans MS" w:cs="Segoe UI"/>
          <w:sz w:val="24"/>
          <w:szCs w:val="24"/>
          <w:lang w:eastAsia="en-GB"/>
        </w:rPr>
        <w:t> </w:t>
      </w:r>
    </w:p>
    <w:p w14:paraId="5ADEAC7E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sz w:val="18"/>
          <w:szCs w:val="18"/>
          <w:lang w:eastAsia="en-GB"/>
        </w:rPr>
        <w:t> </w:t>
      </w:r>
    </w:p>
    <w:p w14:paraId="2B8C3FEE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omic Sans MS" w:eastAsia="Times New Roman" w:hAnsi="Comic Sans MS" w:cs="Segoe UI"/>
          <w:lang w:eastAsia="en-GB"/>
        </w:rPr>
        <w:t>Next half term</w:t>
      </w:r>
      <w:r w:rsidRPr="00A30DA1">
        <w:rPr>
          <w:rFonts w:ascii="Comic Sans MS" w:eastAsia="Times New Roman" w:hAnsi="Comic Sans MS" w:cs="Segoe UI"/>
          <w:lang w:eastAsia="en-GB"/>
        </w:rPr>
        <w:t xml:space="preserve">, we </w:t>
      </w:r>
      <w:r>
        <w:rPr>
          <w:rFonts w:ascii="Comic Sans MS" w:eastAsia="Times New Roman" w:hAnsi="Comic Sans MS" w:cs="Segoe UI"/>
          <w:lang w:eastAsia="en-GB"/>
        </w:rPr>
        <w:t>have been</w:t>
      </w:r>
      <w:r w:rsidRPr="00A30DA1">
        <w:rPr>
          <w:rFonts w:ascii="Comic Sans MS" w:eastAsia="Times New Roman" w:hAnsi="Comic Sans MS" w:cs="Segoe UI"/>
          <w:lang w:eastAsia="en-GB"/>
        </w:rPr>
        <w:t xml:space="preserve"> learning about </w:t>
      </w:r>
      <w:r>
        <w:rPr>
          <w:rFonts w:ascii="Comic Sans MS" w:eastAsia="Times New Roman" w:hAnsi="Comic Sans MS" w:cs="Segoe UI"/>
          <w:lang w:eastAsia="en-GB"/>
        </w:rPr>
        <w:t>The Great Fire of London.</w:t>
      </w:r>
      <w:r w:rsidRPr="00A30DA1">
        <w:rPr>
          <w:rFonts w:ascii="Comic Sans MS" w:eastAsia="Times New Roman" w:hAnsi="Comic Sans MS" w:cs="Segoe UI"/>
          <w:lang w:eastAsia="en-GB"/>
        </w:rPr>
        <w:t> </w:t>
      </w:r>
    </w:p>
    <w:p w14:paraId="3E7D655A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sz w:val="18"/>
          <w:szCs w:val="18"/>
          <w:lang w:eastAsia="en-GB"/>
        </w:rPr>
        <w:t> </w:t>
      </w:r>
    </w:p>
    <w:p w14:paraId="6BA60A01" w14:textId="71708445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lang w:eastAsia="en-GB"/>
        </w:rPr>
        <w:t xml:space="preserve">On </w:t>
      </w:r>
      <w:r>
        <w:rPr>
          <w:rFonts w:ascii="Comic Sans MS" w:eastAsia="Times New Roman" w:hAnsi="Comic Sans MS" w:cs="Segoe UI"/>
          <w:b/>
          <w:bCs/>
          <w:lang w:eastAsia="en-GB"/>
        </w:rPr>
        <w:t>Wednesday 25</w:t>
      </w:r>
      <w:r w:rsidRPr="00BB6F28">
        <w:rPr>
          <w:rFonts w:ascii="Comic Sans MS" w:eastAsia="Times New Roman" w:hAnsi="Comic Sans MS" w:cs="Segoe UI"/>
          <w:b/>
          <w:bCs/>
          <w:vertAlign w:val="superscript"/>
          <w:lang w:eastAsia="en-GB"/>
        </w:rPr>
        <w:t>th</w:t>
      </w:r>
      <w:r>
        <w:rPr>
          <w:rFonts w:ascii="Comic Sans MS" w:eastAsia="Times New Roman" w:hAnsi="Comic Sans MS" w:cs="Segoe UI"/>
          <w:b/>
          <w:bCs/>
          <w:lang w:eastAsia="en-GB"/>
        </w:rPr>
        <w:t xml:space="preserve"> November</w:t>
      </w:r>
      <w:r w:rsidRPr="00A30DA1">
        <w:rPr>
          <w:rFonts w:ascii="Comic Sans MS" w:eastAsia="Times New Roman" w:hAnsi="Comic Sans MS" w:cs="Segoe UI"/>
          <w:lang w:eastAsia="en-GB"/>
        </w:rPr>
        <w:t xml:space="preserve">, the children will be visiting </w:t>
      </w:r>
      <w:r>
        <w:rPr>
          <w:rFonts w:ascii="Comic Sans MS" w:eastAsia="Times New Roman" w:hAnsi="Comic Sans MS" w:cs="Segoe UI"/>
          <w:lang w:eastAsia="en-GB"/>
        </w:rPr>
        <w:t>Selly Manor in Bournville, Birmingham</w:t>
      </w:r>
      <w:r w:rsidRPr="00A30DA1">
        <w:rPr>
          <w:rFonts w:ascii="Comic Sans MS" w:eastAsia="Times New Roman" w:hAnsi="Comic Sans MS" w:cs="Segoe UI"/>
          <w:lang w:eastAsia="en-GB"/>
        </w:rPr>
        <w:t xml:space="preserve">. They will be leaving school at 9.00 and returning before the end of the school day. </w:t>
      </w:r>
      <w:r w:rsidRPr="00A30DA1">
        <w:rPr>
          <w:rFonts w:ascii="Comic Sans MS" w:eastAsia="Times New Roman" w:hAnsi="Comic Sans MS" w:cs="Segoe UI"/>
          <w:sz w:val="24"/>
          <w:szCs w:val="24"/>
          <w:lang w:eastAsia="en-GB"/>
        </w:rPr>
        <w:t xml:space="preserve">Your child will need to bring a packed lunch in a named disposal container/bag with a drink. </w:t>
      </w:r>
      <w:r w:rsidR="004C6F8D">
        <w:rPr>
          <w:rFonts w:ascii="Comic Sans MS" w:eastAsia="Times New Roman" w:hAnsi="Comic Sans MS" w:cs="Segoe UI"/>
          <w:sz w:val="24"/>
          <w:szCs w:val="24"/>
          <w:lang w:eastAsia="en-GB"/>
        </w:rPr>
        <w:t xml:space="preserve">If you </w:t>
      </w:r>
      <w:r w:rsidRPr="00A30DA1">
        <w:rPr>
          <w:rFonts w:ascii="Comic Sans MS" w:eastAsia="Times New Roman" w:hAnsi="Comic Sans MS" w:cs="Segoe UI"/>
          <w:sz w:val="24"/>
          <w:szCs w:val="24"/>
          <w:lang w:eastAsia="en-GB"/>
        </w:rPr>
        <w:t>would like a packed lunch from school for this visit, please tick the box on the form below.</w:t>
      </w:r>
      <w:r w:rsidRPr="00A30DA1">
        <w:rPr>
          <w:rFonts w:ascii="Times New Roman" w:eastAsia="Times New Roman" w:hAnsi="Times New Roman"/>
          <w:sz w:val="24"/>
          <w:szCs w:val="24"/>
          <w:lang w:eastAsia="en-GB"/>
        </w:rPr>
        <w:t> </w:t>
      </w:r>
      <w:r w:rsidRPr="00A30DA1">
        <w:rPr>
          <w:rFonts w:ascii="Comic Sans MS" w:eastAsia="Times New Roman" w:hAnsi="Comic Sans MS" w:cs="Segoe UI"/>
          <w:sz w:val="24"/>
          <w:szCs w:val="24"/>
          <w:lang w:eastAsia="en-GB"/>
        </w:rPr>
        <w:t> </w:t>
      </w:r>
      <w:r w:rsidR="00C84DD7">
        <w:rPr>
          <w:rFonts w:ascii="Comic Sans MS" w:eastAsia="Times New Roman" w:hAnsi="Comic Sans MS" w:cs="Segoe UI"/>
          <w:sz w:val="24"/>
          <w:szCs w:val="24"/>
          <w:lang w:eastAsia="en-GB"/>
        </w:rPr>
        <w:t>There will be no charge for a school packed lunch as children in Year 2 are entitled to Universal Free School Meals.</w:t>
      </w:r>
    </w:p>
    <w:p w14:paraId="5BDAC02C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sz w:val="18"/>
          <w:szCs w:val="18"/>
          <w:lang w:eastAsia="en-GB"/>
        </w:rPr>
        <w:t> </w:t>
      </w:r>
    </w:p>
    <w:p w14:paraId="720B42E8" w14:textId="77777777" w:rsidR="00BB6F28" w:rsidRDefault="00BB6F28" w:rsidP="00BB6F28">
      <w:pPr>
        <w:widowControl/>
        <w:spacing w:after="0" w:line="240" w:lineRule="auto"/>
        <w:jc w:val="both"/>
        <w:textAlignment w:val="baseline"/>
        <w:rPr>
          <w:rStyle w:val="eop"/>
          <w:rFonts w:ascii="Comic Sans MS" w:hAnsi="Comic Sans MS"/>
        </w:rPr>
      </w:pPr>
      <w:r>
        <w:rPr>
          <w:rStyle w:val="normaltextrun"/>
          <w:rFonts w:ascii="Comic Sans MS" w:hAnsi="Comic Sans MS"/>
        </w:rPr>
        <w:t xml:space="preserve">The children will take part in an activity day lead by guides. The guides will give the children a tour of Selly Manor so the children can see what houses were like in 1666. The children will also take part in a range of activities to help them learn more about the Great Fire of London. We have visited Selly Manor for approximately ten years, and the children have always found it a valuable learning experience.  </w:t>
      </w:r>
    </w:p>
    <w:p w14:paraId="35129FD7" w14:textId="77777777" w:rsidR="00BB6F28" w:rsidRPr="000D64D6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en-GB"/>
        </w:rPr>
      </w:pPr>
      <w:r w:rsidRPr="000D64D6">
        <w:rPr>
          <w:rFonts w:ascii="Comic Sans MS" w:eastAsia="Times New Roman" w:hAnsi="Comic Sans MS" w:cs="Segoe UI"/>
          <w:sz w:val="20"/>
          <w:szCs w:val="20"/>
          <w:lang w:eastAsia="en-GB"/>
        </w:rPr>
        <w:t> </w:t>
      </w:r>
    </w:p>
    <w:p w14:paraId="268AC19D" w14:textId="3DC0B7BE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We are requesting a voluntary contribution of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</w:t>
      </w:r>
      <w:r w:rsidRPr="00A30DA1">
        <w:rPr>
          <w:rFonts w:ascii="Comic Sans MS" w:eastAsia="Times New Roman" w:hAnsi="Comic Sans MS" w:cs="Segoe UI"/>
          <w:b/>
          <w:bCs/>
          <w:color w:val="000000"/>
          <w:lang w:eastAsia="en-GB"/>
        </w:rPr>
        <w:t>£</w:t>
      </w:r>
      <w:r>
        <w:rPr>
          <w:rFonts w:ascii="Comic Sans MS" w:eastAsia="Times New Roman" w:hAnsi="Comic Sans MS" w:cs="Segoe UI"/>
          <w:b/>
          <w:bCs/>
          <w:color w:val="000000"/>
          <w:lang w:eastAsia="en-GB"/>
        </w:rPr>
        <w:t>17.80</w:t>
      </w:r>
      <w:r w:rsidRPr="00A30DA1">
        <w:rPr>
          <w:rFonts w:ascii="Times New Roman" w:eastAsia="Times New Roman" w:hAnsi="Times New Roman"/>
          <w:b/>
          <w:bCs/>
          <w:color w:val="000000"/>
          <w:lang w:eastAsia="en-GB"/>
        </w:rPr>
        <w:t>   </w:t>
      </w:r>
      <w:r w:rsidRPr="00A30DA1">
        <w:rPr>
          <w:rFonts w:ascii="Comic Sans MS" w:eastAsia="Times New Roman" w:hAnsi="Comic Sans MS" w:cs="Segoe UI"/>
          <w:b/>
          <w:bCs/>
          <w:color w:val="000000"/>
          <w:lang w:eastAsia="en-GB"/>
        </w:rPr>
        <w:t>per child</w:t>
      </w:r>
      <w:r w:rsidRPr="00A30DA1">
        <w:rPr>
          <w:rFonts w:ascii="Times New Roman" w:eastAsia="Times New Roman" w:hAnsi="Times New Roman"/>
          <w:b/>
          <w:bCs/>
          <w:color w:val="000000"/>
          <w:lang w:eastAsia="en-GB"/>
        </w:rPr>
        <w:t> 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to cover the cost of the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</w:t>
      </w:r>
      <w:r w:rsidRPr="00A30DA1">
        <w:rPr>
          <w:rFonts w:ascii="Comic Sans MS" w:eastAsia="Times New Roman" w:hAnsi="Comic Sans MS" w:cs="Segoe UI"/>
          <w:color w:val="000000"/>
          <w:lang w:eastAsia="en-GB"/>
        </w:rPr>
        <w:t>trip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.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 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 xml:space="preserve"> This price covers the cost of the coach</w:t>
      </w:r>
      <w:r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 xml:space="preserve"> and 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 xml:space="preserve">entry into </w:t>
      </w:r>
      <w:r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Selly Manor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. It costs £</w:t>
      </w:r>
      <w:r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9.00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 xml:space="preserve"> for entry, and £</w:t>
      </w:r>
      <w:r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 xml:space="preserve">8.80 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for the coach. This can be paid in instalments online up until the day of the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</w:t>
      </w:r>
      <w:r w:rsidRPr="00A30DA1">
        <w:rPr>
          <w:rFonts w:ascii="Comic Sans MS" w:eastAsia="Times New Roman" w:hAnsi="Comic Sans MS" w:cs="Segoe UI"/>
          <w:color w:val="000000"/>
          <w:lang w:eastAsia="en-GB"/>
        </w:rPr>
        <w:t>trip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.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 </w:t>
      </w:r>
      <w:r w:rsidRPr="00A30DA1">
        <w:rPr>
          <w:rFonts w:ascii="Comic Sans MS" w:eastAsia="Times New Roman" w:hAnsi="Comic Sans MS" w:cs="Segoe UI"/>
          <w:color w:val="000000"/>
          <w:lang w:eastAsia="en-GB"/>
        </w:rPr>
        <w:t>If voluntary contributions do not meet the cost of the</w:t>
      </w:r>
      <w:r w:rsidRPr="00A30DA1">
        <w:rPr>
          <w:rFonts w:ascii="Times New Roman" w:eastAsia="Times New Roman" w:hAnsi="Times New Roman"/>
          <w:color w:val="000000"/>
          <w:lang w:eastAsia="en-GB"/>
        </w:rPr>
        <w:t> </w:t>
      </w:r>
      <w:r w:rsidRPr="00A30DA1">
        <w:rPr>
          <w:rFonts w:ascii="Comic Sans MS" w:eastAsia="Times New Roman" w:hAnsi="Comic Sans MS" w:cs="Segoe UI"/>
          <w:color w:val="000000"/>
          <w:lang w:eastAsia="en-GB"/>
        </w:rPr>
        <w:t>trip</w:t>
      </w:r>
      <w:r w:rsidRPr="00A30DA1">
        <w:rPr>
          <w:rFonts w:ascii="Times New Roman" w:eastAsia="Times New Roman" w:hAnsi="Times New Roman"/>
          <w:color w:val="000000"/>
          <w:lang w:eastAsia="en-GB"/>
        </w:rPr>
        <w:t> </w:t>
      </w:r>
      <w:r w:rsidRPr="00A30DA1">
        <w:rPr>
          <w:rFonts w:ascii="Comic Sans MS" w:eastAsia="Times New Roman" w:hAnsi="Comic Sans MS" w:cs="Segoe UI"/>
          <w:color w:val="000000"/>
          <w:lang w:eastAsia="en-GB"/>
        </w:rPr>
        <w:t>then it may be cancelled. Payment can be made online via the new school App My Child at School (MCAS).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</w:t>
      </w:r>
      <w:r w:rsidRPr="00A30DA1">
        <w:rPr>
          <w:rFonts w:ascii="Times New Roman" w:eastAsia="Times New Roman" w:hAnsi="Times New Roman"/>
          <w:color w:val="000000"/>
          <w:lang w:eastAsia="en-GB"/>
        </w:rPr>
        <w:t> </w:t>
      </w:r>
    </w:p>
    <w:p w14:paraId="34327AF4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color w:val="000000"/>
          <w:lang w:eastAsia="en-GB"/>
        </w:rPr>
        <w:t> </w:t>
      </w:r>
    </w:p>
    <w:p w14:paraId="0FA3B118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Please complete the consent form below and also advise if your child will be bringing their own packed lunch or requires one from school.</w:t>
      </w:r>
      <w:r w:rsidRPr="00A30DA1">
        <w:rPr>
          <w:rFonts w:ascii="Comic Sans MS" w:eastAsia="Times New Roman" w:hAnsi="Comic Sans MS" w:cs="Segoe UI"/>
          <w:color w:val="000000"/>
          <w:lang w:eastAsia="en-GB"/>
        </w:rPr>
        <w:t> </w:t>
      </w:r>
    </w:p>
    <w:p w14:paraId="15CDA004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color w:val="000000"/>
          <w:lang w:eastAsia="en-GB"/>
        </w:rPr>
        <w:t> </w:t>
      </w:r>
    </w:p>
    <w:p w14:paraId="0C807912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If you need any assistance with this please contact the school office. We will not exclude any pupils from taking part in the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</w:t>
      </w:r>
      <w:r w:rsidRPr="00A30DA1">
        <w:rPr>
          <w:rFonts w:ascii="Comic Sans MS" w:eastAsia="Times New Roman" w:hAnsi="Comic Sans MS" w:cs="Segoe UI"/>
          <w:color w:val="000000"/>
          <w:lang w:eastAsia="en-GB"/>
        </w:rPr>
        <w:t>trip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>because their parents cannot afford to contribute at a particular time.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 </w:t>
      </w:r>
      <w:r w:rsidRPr="00A30DA1">
        <w:rPr>
          <w:rFonts w:ascii="Comic Sans MS" w:eastAsia="Times New Roman" w:hAnsi="Comic Sans MS" w:cs="Segoe UI"/>
          <w:color w:val="000000"/>
          <w:shd w:val="clear" w:color="auto" w:fill="FFFFFF"/>
          <w:lang w:eastAsia="en-GB"/>
        </w:rPr>
        <w:t xml:space="preserve">If this is the case, please make a telephone appointment to speak with Mrs McGibney in confidence. </w:t>
      </w:r>
      <w:r w:rsidRPr="00A30DA1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 </w:t>
      </w:r>
      <w:r w:rsidRPr="00A30DA1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 </w:t>
      </w:r>
      <w:r w:rsidRPr="00A30DA1">
        <w:rPr>
          <w:rFonts w:ascii="Comic Sans MS" w:eastAsia="Times New Roman" w:hAnsi="Comic Sans MS" w:cs="Segoe UI"/>
          <w:color w:val="000000"/>
          <w:sz w:val="24"/>
          <w:szCs w:val="24"/>
          <w:lang w:eastAsia="en-GB"/>
        </w:rPr>
        <w:t> </w:t>
      </w:r>
    </w:p>
    <w:p w14:paraId="37B1632F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color w:val="000000"/>
          <w:sz w:val="24"/>
          <w:szCs w:val="24"/>
          <w:lang w:eastAsia="en-GB"/>
        </w:rPr>
        <w:t> </w:t>
      </w:r>
    </w:p>
    <w:p w14:paraId="2B36CC08" w14:textId="671DD096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sz w:val="24"/>
          <w:szCs w:val="24"/>
          <w:lang w:eastAsia="en-GB"/>
        </w:rPr>
        <w:t>Please complete the permission slip and return this to school b</w:t>
      </w:r>
      <w:r>
        <w:rPr>
          <w:rFonts w:ascii="Comic Sans MS" w:eastAsia="Times New Roman" w:hAnsi="Comic Sans MS" w:cs="Segoe UI"/>
          <w:sz w:val="24"/>
          <w:szCs w:val="24"/>
          <w:lang w:eastAsia="en-GB"/>
        </w:rPr>
        <w:t>y Monday 16</w:t>
      </w:r>
      <w:r w:rsidRPr="006D5E95">
        <w:rPr>
          <w:rFonts w:ascii="Comic Sans MS" w:eastAsia="Times New Roman" w:hAnsi="Comic Sans MS" w:cs="Segoe UI"/>
          <w:sz w:val="24"/>
          <w:szCs w:val="24"/>
          <w:vertAlign w:val="superscript"/>
          <w:lang w:eastAsia="en-GB"/>
        </w:rPr>
        <w:t>th</w:t>
      </w:r>
      <w:r>
        <w:rPr>
          <w:rFonts w:ascii="Comic Sans MS" w:eastAsia="Times New Roman" w:hAnsi="Comic Sans MS" w:cs="Segoe UI"/>
          <w:sz w:val="24"/>
          <w:szCs w:val="24"/>
          <w:lang w:eastAsia="en-GB"/>
        </w:rPr>
        <w:t xml:space="preserve"> November</w:t>
      </w:r>
      <w:r w:rsidRPr="00A30DA1">
        <w:rPr>
          <w:rFonts w:ascii="Comic Sans MS" w:eastAsia="Times New Roman" w:hAnsi="Comic Sans MS" w:cs="Segoe UI"/>
          <w:sz w:val="24"/>
          <w:szCs w:val="24"/>
          <w:lang w:eastAsia="en-GB"/>
        </w:rPr>
        <w:t>. </w:t>
      </w:r>
    </w:p>
    <w:p w14:paraId="703E0D18" w14:textId="77777777" w:rsidR="00BB6F28" w:rsidRDefault="00BB6F28" w:rsidP="00BB6F28">
      <w:pPr>
        <w:widowControl/>
        <w:spacing w:after="0" w:line="240" w:lineRule="auto"/>
        <w:jc w:val="both"/>
        <w:textAlignment w:val="baseline"/>
        <w:rPr>
          <w:rFonts w:ascii="Comic Sans MS" w:eastAsia="Times New Roman" w:hAnsi="Comic Sans MS" w:cs="Segoe UI"/>
          <w:lang w:eastAsia="en-GB"/>
        </w:rPr>
      </w:pPr>
    </w:p>
    <w:p w14:paraId="178948C8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omic Sans MS" w:eastAsia="Times New Roman" w:hAnsi="Comic Sans MS" w:cs="Segoe UI"/>
          <w:lang w:eastAsia="en-GB"/>
        </w:rPr>
        <w:t>Yours sincerely</w:t>
      </w:r>
      <w:r w:rsidRPr="00A30DA1">
        <w:rPr>
          <w:rFonts w:ascii="Times New Roman" w:eastAsia="Times New Roman" w:hAnsi="Times New Roman"/>
          <w:lang w:eastAsia="en-GB"/>
        </w:rPr>
        <w:t> </w:t>
      </w:r>
      <w:r w:rsidRPr="00A30DA1">
        <w:rPr>
          <w:rFonts w:ascii="Times New Roman" w:eastAsia="Times New Roman" w:hAnsi="Times New Roman"/>
          <w:sz w:val="24"/>
          <w:szCs w:val="24"/>
          <w:lang w:eastAsia="en-GB"/>
        </w:rPr>
        <w:t> </w:t>
      </w:r>
      <w:r w:rsidRPr="00A30DA1">
        <w:rPr>
          <w:rFonts w:ascii="Comic Sans MS" w:eastAsia="Times New Roman" w:hAnsi="Comic Sans MS" w:cs="Segoe UI"/>
          <w:sz w:val="24"/>
          <w:szCs w:val="24"/>
          <w:lang w:eastAsia="en-GB"/>
        </w:rPr>
        <w:t> </w:t>
      </w:r>
    </w:p>
    <w:p w14:paraId="08B9EC43" w14:textId="3BE6EA62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53A24A0F">
        <w:rPr>
          <w:rFonts w:ascii="Comic Sans MS" w:eastAsia="Times New Roman" w:hAnsi="Comic Sans MS" w:cs="Segoe UI"/>
          <w:lang w:eastAsia="en-GB"/>
        </w:rPr>
        <w:t>Mrs Gill</w:t>
      </w:r>
      <w:r>
        <w:rPr>
          <w:rFonts w:ascii="Comic Sans MS" w:eastAsia="Times New Roman" w:hAnsi="Comic Sans MS" w:cs="Segoe UI"/>
          <w:lang w:eastAsia="en-GB"/>
        </w:rPr>
        <w:t xml:space="preserve"> and Mr Maguire (Year 2 Leaders)</w:t>
      </w:r>
    </w:p>
    <w:p w14:paraId="5FA98461" w14:textId="77777777" w:rsidR="00BB6F28" w:rsidRDefault="00BB6F28" w:rsidP="00BB6F28">
      <w:pPr>
        <w:jc w:val="both"/>
        <w:rPr>
          <w:rFonts w:ascii="Sassoon Primary" w:hAnsi="Sassoon Primary"/>
        </w:rPr>
      </w:pPr>
    </w:p>
    <w:p w14:paraId="11A993FA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Calibri" w:eastAsia="Times New Roman" w:hAnsi="Calibri" w:cs="Calibri"/>
          <w:b/>
          <w:bCs/>
          <w:color w:val="FF0000"/>
          <w:sz w:val="36"/>
          <w:szCs w:val="36"/>
          <w:u w:val="single"/>
          <w:lang w:eastAsia="en-GB"/>
        </w:rPr>
        <w:lastRenderedPageBreak/>
        <w:t xml:space="preserve">Year </w:t>
      </w:r>
      <w:r>
        <w:rPr>
          <w:rFonts w:ascii="Calibri" w:eastAsia="Times New Roman" w:hAnsi="Calibri" w:cs="Calibri"/>
          <w:b/>
          <w:bCs/>
          <w:color w:val="FF0000"/>
          <w:sz w:val="36"/>
          <w:szCs w:val="36"/>
          <w:u w:val="single"/>
          <w:lang w:eastAsia="en-GB"/>
        </w:rPr>
        <w:t>2</w:t>
      </w:r>
      <w:r w:rsidRPr="00A30DA1">
        <w:rPr>
          <w:rFonts w:ascii="Calibri" w:eastAsia="Times New Roman" w:hAnsi="Calibri" w:cs="Calibri"/>
          <w:b/>
          <w:bCs/>
          <w:color w:val="FF0000"/>
          <w:sz w:val="36"/>
          <w:szCs w:val="36"/>
          <w:u w:val="single"/>
          <w:lang w:eastAsia="en-GB"/>
        </w:rPr>
        <w:t xml:space="preserve"> – </w:t>
      </w:r>
      <w:r>
        <w:rPr>
          <w:rFonts w:ascii="Calibri" w:eastAsia="Times New Roman" w:hAnsi="Calibri" w:cs="Calibri"/>
          <w:b/>
          <w:bCs/>
          <w:color w:val="FF0000"/>
          <w:sz w:val="36"/>
          <w:szCs w:val="36"/>
          <w:u w:val="single"/>
          <w:lang w:eastAsia="en-GB"/>
        </w:rPr>
        <w:t xml:space="preserve">Selly Manor </w:t>
      </w:r>
      <w:r w:rsidRPr="00A30DA1">
        <w:rPr>
          <w:rFonts w:ascii="Calibri" w:eastAsia="Times New Roman" w:hAnsi="Calibri" w:cs="Calibri"/>
          <w:color w:val="FF0000"/>
          <w:sz w:val="36"/>
          <w:szCs w:val="36"/>
          <w:lang w:eastAsia="en-GB"/>
        </w:rPr>
        <w:t> </w:t>
      </w:r>
    </w:p>
    <w:p w14:paraId="319E93D8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Segoe UI" w:eastAsia="Times New Roman" w:hAnsi="Segoe UI" w:cs="Segoe UI"/>
          <w:color w:val="FF0000"/>
          <w:sz w:val="36"/>
          <w:szCs w:val="36"/>
          <w:lang w:eastAsia="en-GB"/>
        </w:rPr>
        <w:t> </w:t>
      </w:r>
    </w:p>
    <w:p w14:paraId="2B9A9DE3" w14:textId="77777777" w:rsidR="00BB6F28" w:rsidRPr="00A30DA1" w:rsidRDefault="00BB6F28" w:rsidP="00BB6F28">
      <w:pPr>
        <w:widowControl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30DA1">
        <w:rPr>
          <w:rFonts w:ascii="Segoe UI" w:eastAsia="Times New Roman" w:hAnsi="Segoe UI" w:cs="Segoe UI"/>
          <w:sz w:val="18"/>
          <w:szCs w:val="18"/>
          <w:lang w:eastAsia="en-GB"/>
        </w:rPr>
        <w:t> </w:t>
      </w:r>
    </w:p>
    <w:tbl>
      <w:tblPr>
        <w:tblW w:w="9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50"/>
        <w:gridCol w:w="675"/>
        <w:gridCol w:w="2745"/>
        <w:gridCol w:w="2610"/>
        <w:gridCol w:w="225"/>
        <w:gridCol w:w="1215"/>
        <w:gridCol w:w="1215"/>
      </w:tblGrid>
      <w:tr w:rsidR="00BB6F28" w:rsidRPr="00A30DA1" w14:paraId="1323EDEB" w14:textId="77777777" w:rsidTr="00FE4EB5">
        <w:trPr>
          <w:trHeight w:val="300"/>
        </w:trPr>
        <w:tc>
          <w:tcPr>
            <w:tcW w:w="16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5A7CDD4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Child’s name: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5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018FA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401B1C4A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B192B41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Class: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D5DCA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</w:tr>
      <w:tr w:rsidR="00BB6F28" w:rsidRPr="00A30DA1" w14:paraId="52C9118D" w14:textId="77777777" w:rsidTr="00FE4EB5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46B1A8C" w14:textId="77777777" w:rsidR="00BB6F28" w:rsidRPr="00A30DA1" w:rsidRDefault="00BB6F28" w:rsidP="00FE4EB5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YES</w:t>
            </w:r>
            <w:r w:rsidRPr="00A30DA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 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66651" w14:textId="77777777" w:rsidR="00BB6F28" w:rsidRPr="00A30DA1" w:rsidRDefault="00BB6F28" w:rsidP="00FE4EB5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NO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0F01C1F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I give my permission for my child to take part in the educational visit detailed above.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2673C447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423DAAAA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</w:tr>
      <w:tr w:rsidR="00BB6F28" w:rsidRPr="00A30DA1" w14:paraId="511EEBD8" w14:textId="77777777" w:rsidTr="00FE4EB5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6B3273E" w14:textId="77777777" w:rsidR="00BB6F28" w:rsidRPr="00A30DA1" w:rsidRDefault="00BB6F28" w:rsidP="00FE4EB5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YES</w:t>
            </w:r>
            <w:r w:rsidRPr="00A30DA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 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520E9" w14:textId="77777777" w:rsidR="00BB6F28" w:rsidRPr="00A30DA1" w:rsidRDefault="00BB6F28" w:rsidP="00FE4EB5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NO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C44A3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My child has a medical condition (please include asthma) requiring regular medical treatment or medication.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 xml:space="preserve"> </w:t>
            </w: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If yes, give brief details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: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0FE211AF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6ECD32B3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</w:tr>
      <w:tr w:rsidR="00BB6F28" w:rsidRPr="00A30DA1" w14:paraId="1700323E" w14:textId="77777777" w:rsidTr="00FE4EB5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2A4AB030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YES</w:t>
            </w:r>
            <w:r w:rsidRPr="00A30DA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 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5D870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NO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D009B" w14:textId="02D956BD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My child requires a school provided packed lunch</w:t>
            </w:r>
          </w:p>
          <w:p w14:paraId="20ECEB77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3C11EDB3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Please tick a choice of sandwich: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16D8D215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Cheese [</w:t>
            </w:r>
            <w:r w:rsidRPr="00A30DA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 xml:space="preserve"> ]</w:t>
            </w:r>
            <w:r w:rsidRPr="00A30DA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  <w:t>  </w:t>
            </w: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 xml:space="preserve"> Ham [</w:t>
            </w:r>
            <w:r w:rsidRPr="00A30DA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 xml:space="preserve"> ]</w:t>
            </w:r>
            <w:r w:rsidRPr="00A30DA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  <w:t>   </w:t>
            </w: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 xml:space="preserve"> Tuna [</w:t>
            </w:r>
            <w:r w:rsidRPr="00A30DA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 xml:space="preserve"> ]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</w:tr>
      <w:tr w:rsidR="00BB6F28" w:rsidRPr="00A30DA1" w14:paraId="08957DFF" w14:textId="77777777" w:rsidTr="00FE4EB5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D943A5A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YES</w:t>
            </w:r>
            <w:r w:rsidRPr="00A30DA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  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F99FD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NO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34C2A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In the event of an emergency, I agree to my son/daughter receiving emergency dental, medical or surgical treatment, including anaesthetic or blood transfusion, as considered necessary by the medical authorities present.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295DA526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</w:tr>
      <w:tr w:rsidR="00BB6F28" w:rsidRPr="00A30DA1" w14:paraId="4BA03A26" w14:textId="77777777" w:rsidTr="00FE4EB5">
        <w:trPr>
          <w:trHeight w:val="300"/>
        </w:trPr>
        <w:tc>
          <w:tcPr>
            <w:tcW w:w="43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F5548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EMERGENCY CONTACT NAME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 xml:space="preserve"> </w:t>
            </w: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(please list in order you wish them to be contacted in the event of an emergency)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6947AD74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63678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Relationship to child: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4990D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Contact number: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</w:tr>
      <w:tr w:rsidR="00BB6F28" w:rsidRPr="00A30DA1" w14:paraId="463E8E9B" w14:textId="77777777" w:rsidTr="00FE4EB5">
        <w:trPr>
          <w:trHeight w:val="300"/>
        </w:trPr>
        <w:tc>
          <w:tcPr>
            <w:tcW w:w="43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3A702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1.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248AE473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AD8C1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A612B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</w:tr>
      <w:tr w:rsidR="00BB6F28" w:rsidRPr="00A30DA1" w14:paraId="386C6093" w14:textId="77777777" w:rsidTr="00FE4EB5">
        <w:trPr>
          <w:trHeight w:val="300"/>
        </w:trPr>
        <w:tc>
          <w:tcPr>
            <w:tcW w:w="43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19DEF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2.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  <w:p w14:paraId="1844BA8F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5C689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E2D4B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</w:tr>
      <w:tr w:rsidR="00BB6F28" w:rsidRPr="00A30DA1" w14:paraId="6749C20E" w14:textId="77777777" w:rsidTr="00FE4EB5">
        <w:trPr>
          <w:trHeight w:val="720"/>
        </w:trPr>
        <w:tc>
          <w:tcPr>
            <w:tcW w:w="6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C1C870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Signed (parent or legal guardian):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32CC8" w14:textId="77777777" w:rsidR="00BB6F28" w:rsidRPr="00A30DA1" w:rsidRDefault="00BB6F28" w:rsidP="00FE4EB5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A30DA1">
              <w:rPr>
                <w:rFonts w:ascii="Comic Sans MS" w:eastAsia="Times New Roman" w:hAnsi="Comic Sans MS"/>
                <w:b/>
                <w:bCs/>
                <w:sz w:val="20"/>
                <w:szCs w:val="20"/>
                <w:lang w:eastAsia="en-GB"/>
              </w:rPr>
              <w:t>Date:</w:t>
            </w:r>
            <w:r w:rsidRPr="00A30DA1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 </w:t>
            </w:r>
            <w:r w:rsidRPr="00A30DA1">
              <w:rPr>
                <w:rFonts w:ascii="Comic Sans MS" w:eastAsia="Times New Roman" w:hAnsi="Comic Sans MS"/>
                <w:sz w:val="20"/>
                <w:szCs w:val="20"/>
                <w:lang w:eastAsia="en-GB"/>
              </w:rPr>
              <w:t> </w:t>
            </w:r>
          </w:p>
        </w:tc>
      </w:tr>
    </w:tbl>
    <w:p w14:paraId="31773677" w14:textId="58900288" w:rsidR="00253760" w:rsidRPr="00253760" w:rsidRDefault="00253760" w:rsidP="00F96E82">
      <w:pPr>
        <w:jc w:val="both"/>
        <w:rPr>
          <w:rFonts w:ascii="Sassoon Primary" w:hAnsi="Sassoon Primary"/>
        </w:rPr>
      </w:pPr>
    </w:p>
    <w:sectPr w:rsidR="00253760" w:rsidRPr="00253760" w:rsidSect="008132CE">
      <w:headerReference w:type="first" r:id="rId10"/>
      <w:footerReference w:type="first" r:id="rId11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51A91" w14:textId="77777777" w:rsidR="00847232" w:rsidRDefault="00847232" w:rsidP="00A870FB">
      <w:pPr>
        <w:spacing w:after="0" w:line="240" w:lineRule="auto"/>
      </w:pPr>
      <w:r>
        <w:separator/>
      </w:r>
    </w:p>
  </w:endnote>
  <w:endnote w:type="continuationSeparator" w:id="0">
    <w:p w14:paraId="53F61CC3" w14:textId="77777777" w:rsidR="00847232" w:rsidRDefault="00847232" w:rsidP="00A8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9CD" w14:textId="7A1F5174" w:rsidR="00A870FB" w:rsidRPr="00A870FB" w:rsidRDefault="008276F4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9264" behindDoc="0" locked="0" layoutInCell="1" allowOverlap="1" wp14:anchorId="6F691740" wp14:editId="1E84BD3F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9B0">
      <w:rPr>
        <w:noProof/>
        <w:lang w:eastAsia="en-GB"/>
      </w:rPr>
      <w:t xml:space="preserve">  </w:t>
    </w:r>
    <w:r w:rsidR="00AC7F7D">
      <w:t xml:space="preserve">   </w:t>
    </w:r>
    <w:r w:rsidR="002E79B0">
      <w:t xml:space="preserve">    </w:t>
    </w:r>
    <w:r w:rsidR="002E79B0">
      <w:tab/>
    </w:r>
  </w:p>
  <w:p w14:paraId="629BD446" w14:textId="1047E179" w:rsidR="00A870FB" w:rsidRDefault="00A87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719A9" w14:textId="77777777" w:rsidR="00847232" w:rsidRDefault="00847232" w:rsidP="00A870FB">
      <w:pPr>
        <w:spacing w:after="0" w:line="240" w:lineRule="auto"/>
      </w:pPr>
      <w:r>
        <w:separator/>
      </w:r>
    </w:p>
  </w:footnote>
  <w:footnote w:type="continuationSeparator" w:id="0">
    <w:p w14:paraId="0E8725AA" w14:textId="77777777" w:rsidR="00847232" w:rsidRDefault="00847232" w:rsidP="00A8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C643" w14:textId="77777777" w:rsidR="00A870FB" w:rsidRDefault="00A870FB" w:rsidP="00A870FB">
    <w:pPr>
      <w:pStyle w:val="Header"/>
    </w:pPr>
  </w:p>
  <w:p w14:paraId="4E22C883" w14:textId="77777777" w:rsidR="00A870FB" w:rsidRPr="008276F4" w:rsidRDefault="00D935DD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7216" behindDoc="1" locked="0" layoutInCell="1" allowOverlap="1" wp14:anchorId="3870D33E" wp14:editId="5B64C1D8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70FB"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27733111" w14:textId="77777777" w:rsidR="003556A4" w:rsidRPr="008276F4" w:rsidRDefault="00A870FB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092E2D19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</w:t>
    </w:r>
    <w:r w:rsidR="00A754AD" w:rsidRPr="008276F4">
      <w:rPr>
        <w:rFonts w:ascii="Sassoon Primary" w:hAnsi="Sassoon Primary" w:cs="Arial"/>
        <w:i/>
        <w:sz w:val="20"/>
        <w:szCs w:val="20"/>
      </w:rPr>
      <w:t xml:space="preserve">                       </w:t>
    </w:r>
    <w:r w:rsidR="00A870FB" w:rsidRPr="008276F4">
      <w:rPr>
        <w:rFonts w:ascii="Sassoon Primary" w:hAnsi="Sassoon Primary" w:cs="Arial"/>
        <w:i/>
        <w:sz w:val="20"/>
        <w:szCs w:val="20"/>
      </w:rPr>
      <w:t xml:space="preserve">CV6 </w:t>
    </w:r>
    <w:r w:rsidR="00A754AD" w:rsidRPr="008276F4">
      <w:rPr>
        <w:rFonts w:ascii="Sassoon Primary" w:hAnsi="Sassoon Primary" w:cs="Arial"/>
        <w:i/>
        <w:sz w:val="20"/>
        <w:szCs w:val="20"/>
      </w:rPr>
      <w:t>2</w:t>
    </w:r>
    <w:r w:rsidR="00A870FB" w:rsidRPr="008276F4">
      <w:rPr>
        <w:rFonts w:ascii="Sassoon Primary" w:hAnsi="Sassoon Primary" w:cs="Arial"/>
        <w:i/>
        <w:sz w:val="20"/>
        <w:szCs w:val="20"/>
      </w:rPr>
      <w:t>HG</w:t>
    </w:r>
  </w:p>
  <w:p w14:paraId="4B84DC5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4305E1A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53AE9AA9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6C701ACF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23C17A1A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5075F782" w14:textId="77777777" w:rsidR="00D935DD" w:rsidRPr="008276F4" w:rsidRDefault="00D935DD">
    <w:pPr>
      <w:rPr>
        <w:rFonts w:ascii="Sassoon Primary" w:hAnsi="Sassoon Prima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BA2"/>
    <w:multiLevelType w:val="multilevel"/>
    <w:tmpl w:val="E03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74B22"/>
    <w:multiLevelType w:val="multilevel"/>
    <w:tmpl w:val="122678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A9058D"/>
    <w:multiLevelType w:val="multilevel"/>
    <w:tmpl w:val="680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42B69"/>
    <w:multiLevelType w:val="hybridMultilevel"/>
    <w:tmpl w:val="96D29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C2DAA"/>
    <w:multiLevelType w:val="hybridMultilevel"/>
    <w:tmpl w:val="3D16E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13A87"/>
    <w:multiLevelType w:val="multilevel"/>
    <w:tmpl w:val="1EB4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3175D"/>
    <w:multiLevelType w:val="multilevel"/>
    <w:tmpl w:val="0C28AF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2D401C4"/>
    <w:multiLevelType w:val="multilevel"/>
    <w:tmpl w:val="DF6A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07245"/>
    <w:multiLevelType w:val="multilevel"/>
    <w:tmpl w:val="1A2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8E6D20"/>
    <w:multiLevelType w:val="hybridMultilevel"/>
    <w:tmpl w:val="3000F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927DF"/>
    <w:multiLevelType w:val="multilevel"/>
    <w:tmpl w:val="A82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8F596F"/>
    <w:multiLevelType w:val="multilevel"/>
    <w:tmpl w:val="66B6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453A94"/>
    <w:multiLevelType w:val="multilevel"/>
    <w:tmpl w:val="1C3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27108"/>
    <w:multiLevelType w:val="multilevel"/>
    <w:tmpl w:val="022C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3E26CE"/>
    <w:multiLevelType w:val="multilevel"/>
    <w:tmpl w:val="AC944D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51384074">
    <w:abstractNumId w:val="4"/>
  </w:num>
  <w:num w:numId="2" w16cid:durableId="64107520">
    <w:abstractNumId w:val="3"/>
  </w:num>
  <w:num w:numId="3" w16cid:durableId="481121533">
    <w:abstractNumId w:val="1"/>
  </w:num>
  <w:num w:numId="4" w16cid:durableId="133067375">
    <w:abstractNumId w:val="6"/>
  </w:num>
  <w:num w:numId="5" w16cid:durableId="212281079">
    <w:abstractNumId w:val="14"/>
  </w:num>
  <w:num w:numId="6" w16cid:durableId="206988132">
    <w:abstractNumId w:val="10"/>
  </w:num>
  <w:num w:numId="7" w16cid:durableId="613908314">
    <w:abstractNumId w:val="7"/>
  </w:num>
  <w:num w:numId="8" w16cid:durableId="2144689950">
    <w:abstractNumId w:val="0"/>
  </w:num>
  <w:num w:numId="9" w16cid:durableId="828178702">
    <w:abstractNumId w:val="8"/>
  </w:num>
  <w:num w:numId="10" w16cid:durableId="264730067">
    <w:abstractNumId w:val="2"/>
  </w:num>
  <w:num w:numId="11" w16cid:durableId="769085077">
    <w:abstractNumId w:val="13"/>
  </w:num>
  <w:num w:numId="12" w16cid:durableId="1396516140">
    <w:abstractNumId w:val="12"/>
  </w:num>
  <w:num w:numId="13" w16cid:durableId="939995480">
    <w:abstractNumId w:val="9"/>
  </w:num>
  <w:num w:numId="14" w16cid:durableId="1329867059">
    <w:abstractNumId w:val="11"/>
  </w:num>
  <w:num w:numId="15" w16cid:durableId="576213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1"/>
    <w:rsid w:val="00055F9E"/>
    <w:rsid w:val="0006446A"/>
    <w:rsid w:val="00075990"/>
    <w:rsid w:val="00083C7A"/>
    <w:rsid w:val="000A3569"/>
    <w:rsid w:val="000C1B2B"/>
    <w:rsid w:val="000E14F7"/>
    <w:rsid w:val="00116B73"/>
    <w:rsid w:val="001E2529"/>
    <w:rsid w:val="00205220"/>
    <w:rsid w:val="0021164A"/>
    <w:rsid w:val="00227086"/>
    <w:rsid w:val="00247F6A"/>
    <w:rsid w:val="00253760"/>
    <w:rsid w:val="00270304"/>
    <w:rsid w:val="002B68E1"/>
    <w:rsid w:val="002E79B0"/>
    <w:rsid w:val="00314079"/>
    <w:rsid w:val="003556A4"/>
    <w:rsid w:val="003C58D1"/>
    <w:rsid w:val="003F020B"/>
    <w:rsid w:val="00405D77"/>
    <w:rsid w:val="004060B1"/>
    <w:rsid w:val="0041330E"/>
    <w:rsid w:val="0042351F"/>
    <w:rsid w:val="004345D4"/>
    <w:rsid w:val="00434C87"/>
    <w:rsid w:val="00436306"/>
    <w:rsid w:val="00446294"/>
    <w:rsid w:val="0046397C"/>
    <w:rsid w:val="00493C69"/>
    <w:rsid w:val="004A08CA"/>
    <w:rsid w:val="004A6156"/>
    <w:rsid w:val="004C6F8D"/>
    <w:rsid w:val="00527FF2"/>
    <w:rsid w:val="00532A80"/>
    <w:rsid w:val="005653ED"/>
    <w:rsid w:val="00570B96"/>
    <w:rsid w:val="006051BA"/>
    <w:rsid w:val="00675D3E"/>
    <w:rsid w:val="00683BC3"/>
    <w:rsid w:val="006A6909"/>
    <w:rsid w:val="007439A4"/>
    <w:rsid w:val="0076541D"/>
    <w:rsid w:val="007707C1"/>
    <w:rsid w:val="00780075"/>
    <w:rsid w:val="00782F7D"/>
    <w:rsid w:val="007D798B"/>
    <w:rsid w:val="007F7868"/>
    <w:rsid w:val="008132CE"/>
    <w:rsid w:val="008276F4"/>
    <w:rsid w:val="00833804"/>
    <w:rsid w:val="00847232"/>
    <w:rsid w:val="00881272"/>
    <w:rsid w:val="008960D7"/>
    <w:rsid w:val="008D6A22"/>
    <w:rsid w:val="008F0511"/>
    <w:rsid w:val="00902C74"/>
    <w:rsid w:val="00903862"/>
    <w:rsid w:val="00925538"/>
    <w:rsid w:val="009D02A3"/>
    <w:rsid w:val="009D1269"/>
    <w:rsid w:val="009F2CF3"/>
    <w:rsid w:val="00A17468"/>
    <w:rsid w:val="00A64837"/>
    <w:rsid w:val="00A754AD"/>
    <w:rsid w:val="00A870FB"/>
    <w:rsid w:val="00A94009"/>
    <w:rsid w:val="00AA0B32"/>
    <w:rsid w:val="00AC7F7D"/>
    <w:rsid w:val="00AF6734"/>
    <w:rsid w:val="00B304D4"/>
    <w:rsid w:val="00B821D1"/>
    <w:rsid w:val="00BA487C"/>
    <w:rsid w:val="00BB6F28"/>
    <w:rsid w:val="00BF39B3"/>
    <w:rsid w:val="00C06AB1"/>
    <w:rsid w:val="00C56B6B"/>
    <w:rsid w:val="00C643EE"/>
    <w:rsid w:val="00C84DD7"/>
    <w:rsid w:val="00C8538E"/>
    <w:rsid w:val="00C96F32"/>
    <w:rsid w:val="00CD59C0"/>
    <w:rsid w:val="00D01565"/>
    <w:rsid w:val="00D50F2E"/>
    <w:rsid w:val="00D524B5"/>
    <w:rsid w:val="00D935DD"/>
    <w:rsid w:val="00DD5765"/>
    <w:rsid w:val="00E11AE9"/>
    <w:rsid w:val="00E14ABF"/>
    <w:rsid w:val="00E365D1"/>
    <w:rsid w:val="00E46525"/>
    <w:rsid w:val="00EB4E38"/>
    <w:rsid w:val="00EB69E5"/>
    <w:rsid w:val="00ED715C"/>
    <w:rsid w:val="00F25B19"/>
    <w:rsid w:val="00F72CDC"/>
    <w:rsid w:val="00F96E82"/>
    <w:rsid w:val="00FC75E1"/>
    <w:rsid w:val="00FE0E12"/>
    <w:rsid w:val="00FE1CBE"/>
    <w:rsid w:val="00FE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D333"/>
  <w15:docId w15:val="{FCBA4D51-6A67-421C-B069-C547524C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FB"/>
    <w:pPr>
      <w:widowControl w:val="0"/>
      <w:spacing w:after="160" w:line="0" w:lineRule="atLeast"/>
    </w:pPr>
    <w:rPr>
      <w:rFonts w:ascii="Arial" w:hAnsi="Arial"/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253760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0FB"/>
    <w:pPr>
      <w:spacing w:after="72"/>
      <w:jc w:val="center"/>
    </w:pPr>
  </w:style>
  <w:style w:type="character" w:customStyle="1" w:styleId="HeaderChar">
    <w:name w:val="Header Char"/>
    <w:link w:val="Header"/>
    <w:uiPriority w:val="99"/>
    <w:rsid w:val="00A870FB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0FB"/>
    <w:pPr>
      <w:tabs>
        <w:tab w:val="center" w:pos="4253"/>
        <w:tab w:val="right" w:pos="10206"/>
      </w:tabs>
      <w:spacing w:after="0"/>
      <w:ind w:left="-567" w:right="-567"/>
    </w:pPr>
    <w:rPr>
      <w:i/>
    </w:rPr>
  </w:style>
  <w:style w:type="character" w:customStyle="1" w:styleId="FooterChar">
    <w:name w:val="Footer Char"/>
    <w:link w:val="Footer"/>
    <w:uiPriority w:val="99"/>
    <w:rsid w:val="00A870FB"/>
    <w:rPr>
      <w:rFonts w:ascii="Arial" w:hAnsi="Arial"/>
      <w:i/>
      <w:sz w:val="22"/>
      <w:szCs w:val="22"/>
      <w:lang w:eastAsia="en-US"/>
    </w:rPr>
  </w:style>
  <w:style w:type="character" w:styleId="Hyperlink">
    <w:name w:val="Hyperlink"/>
    <w:uiPriority w:val="99"/>
    <w:unhideWhenUsed/>
    <w:rsid w:val="00A870F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3E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6541D"/>
    <w:pPr>
      <w:widowControl w:val="0"/>
    </w:pPr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0D7"/>
    <w:pPr>
      <w:widowControl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53760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5376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53760"/>
  </w:style>
  <w:style w:type="character" w:styleId="Strong">
    <w:name w:val="Strong"/>
    <w:basedOn w:val="DefaultParagraphFont"/>
    <w:uiPriority w:val="22"/>
    <w:qFormat/>
    <w:rsid w:val="00253760"/>
    <w:rPr>
      <w:b/>
      <w:bCs/>
    </w:rPr>
  </w:style>
  <w:style w:type="character" w:styleId="Emphasis">
    <w:name w:val="Emphasis"/>
    <w:basedOn w:val="DefaultParagraphFont"/>
    <w:uiPriority w:val="20"/>
    <w:qFormat/>
    <w:rsid w:val="00253760"/>
    <w:rPr>
      <w:i/>
      <w:iCs/>
    </w:rPr>
  </w:style>
  <w:style w:type="character" w:customStyle="1" w:styleId="normaltextrun">
    <w:name w:val="normaltextrun"/>
    <w:basedOn w:val="DefaultParagraphFont"/>
    <w:rsid w:val="00BB6F28"/>
  </w:style>
  <w:style w:type="character" w:customStyle="1" w:styleId="eop">
    <w:name w:val="eop"/>
    <w:basedOn w:val="DefaultParagraphFont"/>
    <w:rsid w:val="00BB6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winword\templates\Whitmor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2" ma:contentTypeDescription="Create a new document." ma:contentTypeScope="" ma:versionID="705ec77a958c25cd3cf7bce3af79a37f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688efd7dcde54fe04f0f02970707c61a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5d4db-6833-42b1-8d1c-86d138aea8c8" xsi:nil="true"/>
    <lcf76f155ced4ddcb4097134ff3c332f xmlns="3f88fc4b-665a-44ba-aafa-4c803a1810c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029852-9A03-4BDC-B60B-C69CEE8A5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8fc4b-665a-44ba-aafa-4c803a1810c3"/>
    <ds:schemaRef ds:uri="3fc5d4db-6833-42b1-8d1c-86d138aea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6A1BB1-6304-4A84-96A4-002794AB468E}">
  <ds:schemaRefs>
    <ds:schemaRef ds:uri="http://schemas.microsoft.com/office/2006/metadata/properties"/>
    <ds:schemaRef ds:uri="http://schemas.microsoft.com/office/infopath/2007/PartnerControls"/>
    <ds:schemaRef ds:uri="3fc5d4db-6833-42b1-8d1c-86d138aea8c8"/>
    <ds:schemaRef ds:uri="3f88fc4b-665a-44ba-aafa-4c803a1810c3"/>
  </ds:schemaRefs>
</ds:datastoreItem>
</file>

<file path=customXml/itemProps3.xml><?xml version="1.0" encoding="utf-8"?>
<ds:datastoreItem xmlns:ds="http://schemas.openxmlformats.org/officeDocument/2006/customXml" ds:itemID="{3BEFE5F9-5774-4EDF-8336-1F62ED6118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Whitmore letterhead</Template>
  <TotalTime>3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Whitmore Park Primary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Teacher</dc:creator>
  <cp:lastModifiedBy>Jo Davis</cp:lastModifiedBy>
  <cp:revision>5</cp:revision>
  <cp:lastPrinted>2026-09-16T06:02:00Z</cp:lastPrinted>
  <dcterms:created xsi:type="dcterms:W3CDTF">2026-09-16T06:03:00Z</dcterms:created>
  <dcterms:modified xsi:type="dcterms:W3CDTF">2026-09-16T10:02:00Z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  <property fmtid="{D5CDD505-2E9C-101B-9397-08002B2CF9AE}" pid="3" name="MediaServiceImageTags">
    <vt:lpwstr/>
  </property>
</Properties>
</file>