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5A6C7D" w14:textId="77777777" w:rsidR="00783E79" w:rsidRDefault="00783E79" w:rsidP="00783E79">
      <w:pPr>
        <w:pStyle w:val="isselectedend"/>
        <w:jc w:val="right"/>
        <w:rPr>
          <w:rStyle w:val="Strong"/>
          <w:rFonts w:ascii="Sassoon Primary" w:hAnsi="Sassoon Primary"/>
          <w:color w:val="000000"/>
        </w:rPr>
      </w:pPr>
      <w:r>
        <w:rPr>
          <w:rStyle w:val="Strong"/>
          <w:rFonts w:ascii="Sassoon Primary" w:hAnsi="Sassoon Primary"/>
          <w:color w:val="000000"/>
        </w:rPr>
        <w:t>Monday 7</w:t>
      </w:r>
      <w:r w:rsidRPr="00783E79">
        <w:rPr>
          <w:rStyle w:val="Strong"/>
          <w:rFonts w:ascii="Sassoon Primary" w:hAnsi="Sassoon Primary"/>
          <w:color w:val="000000"/>
          <w:vertAlign w:val="superscript"/>
        </w:rPr>
        <w:t>th</w:t>
      </w:r>
      <w:r>
        <w:rPr>
          <w:rStyle w:val="Strong"/>
          <w:rFonts w:ascii="Sassoon Primary" w:hAnsi="Sassoon Primary"/>
          <w:color w:val="000000"/>
        </w:rPr>
        <w:t xml:space="preserve"> September 2026</w:t>
      </w:r>
    </w:p>
    <w:p w14:paraId="3177CBFB" w14:textId="242D7E7E" w:rsidR="006258BB" w:rsidRPr="00967C61" w:rsidRDefault="006258BB" w:rsidP="006258BB">
      <w:pPr>
        <w:pStyle w:val="isselectedend"/>
        <w:rPr>
          <w:rFonts w:ascii="Sassoon Primary" w:hAnsi="Sassoon Primary"/>
          <w:color w:val="000000"/>
        </w:rPr>
      </w:pPr>
      <w:r w:rsidRPr="00967C61">
        <w:rPr>
          <w:rStyle w:val="Strong"/>
          <w:rFonts w:ascii="Sassoon Primary" w:hAnsi="Sassoon Primary"/>
          <w:color w:val="000000"/>
        </w:rPr>
        <w:t>Dear Parents and Carers,</w:t>
      </w:r>
    </w:p>
    <w:p w14:paraId="5BD91CD8" w14:textId="77777777" w:rsidR="006258BB" w:rsidRPr="00967C61" w:rsidRDefault="006258BB" w:rsidP="006258BB">
      <w:pPr>
        <w:pStyle w:val="isselectedend"/>
        <w:rPr>
          <w:rFonts w:ascii="Sassoon Primary" w:hAnsi="Sassoon Primary"/>
          <w:color w:val="000000"/>
        </w:rPr>
      </w:pPr>
      <w:r w:rsidRPr="00967C61">
        <w:rPr>
          <w:rStyle w:val="Strong"/>
          <w:rFonts w:ascii="Sassoon Primary" w:hAnsi="Sassoon Primary"/>
          <w:color w:val="000000"/>
        </w:rPr>
        <w:t>Welcome back to a new academic year!</w:t>
      </w:r>
    </w:p>
    <w:p w14:paraId="3334814E" w14:textId="5AEBAFDD" w:rsidR="006258BB" w:rsidRPr="00967C61" w:rsidRDefault="006258BB" w:rsidP="006258BB">
      <w:pPr>
        <w:pStyle w:val="isselectedend"/>
        <w:rPr>
          <w:rFonts w:ascii="Sassoon Primary" w:hAnsi="Sassoon Primary"/>
          <w:color w:val="000000"/>
        </w:rPr>
      </w:pPr>
      <w:r w:rsidRPr="00967C61">
        <w:rPr>
          <w:rFonts w:ascii="Sassoon Primary" w:hAnsi="Sassoon Primary"/>
          <w:color w:val="000000"/>
        </w:rPr>
        <w:t>We</w:t>
      </w:r>
      <w:r w:rsidRPr="00967C61">
        <w:rPr>
          <w:rFonts w:ascii="Sassoon Primary" w:hAnsi="Sassoon Primary"/>
          <w:color w:val="000000"/>
        </w:rPr>
        <w:t xml:space="preserve"> hope you and your families have enjoyed a restful and enjoyable summer break. It is a pleasure to welcome you and your children back to school as we begin another exciting year of learning, growth and new opportunities.</w:t>
      </w:r>
      <w:r w:rsidRPr="00967C61">
        <w:rPr>
          <w:rFonts w:ascii="Sassoon Primary" w:hAnsi="Sassoon Primary"/>
          <w:color w:val="000000"/>
        </w:rPr>
        <w:t xml:space="preserve"> A special mention to our new families in EYFS and those who have begun their journey at Whitmore Park this year. </w:t>
      </w:r>
    </w:p>
    <w:p w14:paraId="00516A53" w14:textId="10A4A69F" w:rsidR="006258BB" w:rsidRPr="00967C61" w:rsidRDefault="006258BB" w:rsidP="006258BB">
      <w:pPr>
        <w:pStyle w:val="isselectedend"/>
        <w:rPr>
          <w:rFonts w:ascii="Sassoon Primary" w:hAnsi="Sassoon Primary"/>
          <w:color w:val="000000"/>
        </w:rPr>
      </w:pPr>
      <w:r w:rsidRPr="00967C61">
        <w:rPr>
          <w:rFonts w:ascii="Sassoon Primary" w:hAnsi="Sassoon Primary"/>
          <w:color w:val="000000"/>
        </w:rPr>
        <w:t xml:space="preserve">A new academic year brings a fresh start and for many of our pupils, new experiences, friendships and challenges. We are looking forward to supporting every child as they develop their confidence, independence and love of learning. Our dedicated staff have been working hard to prepare an engaging and inspiring </w:t>
      </w:r>
      <w:proofErr w:type="gramStart"/>
      <w:r w:rsidRPr="00967C61">
        <w:rPr>
          <w:rFonts w:ascii="Sassoon Primary" w:hAnsi="Sassoon Primary"/>
          <w:color w:val="000000"/>
        </w:rPr>
        <w:t>year</w:t>
      </w:r>
      <w:proofErr w:type="gramEnd"/>
      <w:r w:rsidRPr="00967C61">
        <w:rPr>
          <w:rFonts w:ascii="Sassoon Primary" w:hAnsi="Sassoon Primary"/>
          <w:color w:val="000000"/>
        </w:rPr>
        <w:t xml:space="preserve"> </w:t>
      </w:r>
      <w:r w:rsidRPr="00967C61">
        <w:rPr>
          <w:rFonts w:ascii="Sassoon Primary" w:hAnsi="Sassoon Primary"/>
          <w:color w:val="000000"/>
        </w:rPr>
        <w:t>and we are excited about all that we will achieve together.</w:t>
      </w:r>
    </w:p>
    <w:p w14:paraId="0B3BFE08" w14:textId="77777777" w:rsidR="00820BC5" w:rsidRPr="00967C61" w:rsidRDefault="00820BC5" w:rsidP="006258BB">
      <w:pPr>
        <w:pStyle w:val="isselectedend"/>
        <w:rPr>
          <w:rFonts w:ascii="Sassoon Primary" w:hAnsi="Sassoon Primary"/>
          <w:color w:val="000000"/>
          <w:u w:val="single"/>
        </w:rPr>
      </w:pPr>
      <w:r w:rsidRPr="00967C61">
        <w:rPr>
          <w:rFonts w:ascii="Sassoon Primary" w:hAnsi="Sassoon Primary"/>
          <w:color w:val="000000"/>
          <w:u w:val="single"/>
        </w:rPr>
        <w:t>Staffing</w:t>
      </w:r>
    </w:p>
    <w:p w14:paraId="5C815F1C" w14:textId="6F03297A" w:rsidR="006258BB" w:rsidRPr="00967C61" w:rsidRDefault="006258BB" w:rsidP="006258BB">
      <w:pPr>
        <w:pStyle w:val="isselectedend"/>
        <w:rPr>
          <w:rFonts w:ascii="Sassoon Primary" w:hAnsi="Sassoon Primary"/>
          <w:color w:val="000000"/>
        </w:rPr>
      </w:pPr>
      <w:r w:rsidRPr="00967C61">
        <w:rPr>
          <w:rFonts w:ascii="Sassoon Primary" w:hAnsi="Sassoon Primary"/>
          <w:color w:val="000000"/>
        </w:rPr>
        <w:t>If you have any concerns or questions about your child</w:t>
      </w:r>
      <w:r w:rsidR="00967C61">
        <w:rPr>
          <w:rFonts w:ascii="Sassoon Primary" w:hAnsi="Sassoon Primary"/>
          <w:color w:val="000000"/>
        </w:rPr>
        <w:t>,</w:t>
      </w:r>
      <w:r w:rsidRPr="00967C61">
        <w:rPr>
          <w:rFonts w:ascii="Sassoon Primary" w:hAnsi="Sassoon Primary"/>
          <w:color w:val="000000"/>
        </w:rPr>
        <w:t xml:space="preserve"> please contact the class teacher in the first instance. Staff are available on the doors every morning to take any messages or you can contact the office and they will ensure the relevant people are contacted. </w:t>
      </w:r>
    </w:p>
    <w:p w14:paraId="4280371F" w14:textId="1BA3F0CC" w:rsidR="006258BB" w:rsidRPr="00967C61" w:rsidRDefault="006258BB" w:rsidP="006258BB">
      <w:pPr>
        <w:pStyle w:val="isselectedend"/>
        <w:rPr>
          <w:rFonts w:ascii="Sassoon Primary" w:hAnsi="Sassoon Primary"/>
          <w:color w:val="000000"/>
        </w:rPr>
      </w:pPr>
      <w:r w:rsidRPr="00967C61">
        <w:rPr>
          <w:rFonts w:ascii="Sassoon Primary" w:hAnsi="Sassoon Primary"/>
          <w:color w:val="000000"/>
        </w:rPr>
        <w:t>Should you need further support, please contact the year leader or a member of the Pastoral Team.</w:t>
      </w:r>
    </w:p>
    <w:p w14:paraId="7DD992D3" w14:textId="77777777"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Nursery – Mrs McShane</w:t>
      </w:r>
    </w:p>
    <w:p w14:paraId="3DE30321" w14:textId="34F56E44"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Reception – Miss Ridgeway</w:t>
      </w:r>
    </w:p>
    <w:p w14:paraId="7E09F174" w14:textId="1C5B742F"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Year 1 – Mrs Corbett</w:t>
      </w:r>
    </w:p>
    <w:p w14:paraId="371BC88E" w14:textId="6D7D9991"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Year 2 – Mrs Gill or Mr Maguire</w:t>
      </w:r>
    </w:p>
    <w:p w14:paraId="7581AD59" w14:textId="79434102"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Year 3 – Mrs Karmali</w:t>
      </w:r>
    </w:p>
    <w:p w14:paraId="426054EB" w14:textId="54EF495D"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Year 4 – Mrs Bassi</w:t>
      </w:r>
    </w:p>
    <w:p w14:paraId="3CD4694C" w14:textId="4EA7A6DF"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Year 5 – Mrs Walsh</w:t>
      </w:r>
    </w:p>
    <w:p w14:paraId="395AB158" w14:textId="3DBCA81D"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Year 6 – Miss Knowles</w:t>
      </w:r>
    </w:p>
    <w:p w14:paraId="3252B97B" w14:textId="77777777" w:rsidR="006258BB" w:rsidRPr="00967C61" w:rsidRDefault="006258BB" w:rsidP="006258BB">
      <w:pPr>
        <w:pStyle w:val="isselectedend"/>
        <w:spacing w:before="0" w:beforeAutospacing="0" w:after="0" w:afterAutospacing="0"/>
        <w:rPr>
          <w:rFonts w:ascii="Sassoon Primary" w:hAnsi="Sassoon Primary"/>
          <w:color w:val="000000"/>
        </w:rPr>
      </w:pPr>
    </w:p>
    <w:p w14:paraId="33693560" w14:textId="7FE13C6E" w:rsidR="006258BB" w:rsidRPr="00967C61" w:rsidRDefault="006258BB"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 xml:space="preserve">Pastoral Team: </w:t>
      </w:r>
      <w:r w:rsidR="00B53B06" w:rsidRPr="00967C61">
        <w:rPr>
          <w:rFonts w:ascii="Sassoon Primary" w:hAnsi="Sassoon Primary"/>
          <w:color w:val="000000"/>
        </w:rPr>
        <w:t>Ms Phagura, Miss Chadwick, Mrs Polson, Mrs Reeve, Ms Snape</w:t>
      </w:r>
      <w:r w:rsidR="00783E79">
        <w:rPr>
          <w:rFonts w:ascii="Sassoon Primary" w:hAnsi="Sassoon Primary"/>
          <w:color w:val="000000"/>
        </w:rPr>
        <w:t>, Mrs Godsell.</w:t>
      </w:r>
    </w:p>
    <w:p w14:paraId="420E9D3D" w14:textId="178D2052" w:rsidR="006258BB" w:rsidRPr="00967C61" w:rsidRDefault="00B53B06" w:rsidP="006258BB">
      <w:pPr>
        <w:pStyle w:val="isselectedend"/>
        <w:spacing w:before="0" w:beforeAutospacing="0" w:after="0" w:afterAutospacing="0"/>
        <w:rPr>
          <w:rFonts w:ascii="Sassoon Primary" w:hAnsi="Sassoon Primary"/>
          <w:color w:val="000000"/>
        </w:rPr>
      </w:pPr>
      <w:r w:rsidRPr="00967C61">
        <w:rPr>
          <w:rFonts w:ascii="Sassoon Primary" w:hAnsi="Sassoon Primary"/>
          <w:color w:val="000000"/>
        </w:rPr>
        <w:t>SEND Leader: Mrs Hennessey</w:t>
      </w:r>
    </w:p>
    <w:p w14:paraId="4E68B596" w14:textId="4F6F6E26" w:rsidR="006258BB" w:rsidRPr="00967C61" w:rsidRDefault="006258BB" w:rsidP="006258BB">
      <w:pPr>
        <w:pStyle w:val="isselectedend"/>
        <w:rPr>
          <w:rFonts w:ascii="Sassoon Primary" w:hAnsi="Sassoon Primary"/>
          <w:color w:val="000000"/>
        </w:rPr>
      </w:pPr>
      <w:r w:rsidRPr="00967C61">
        <w:rPr>
          <w:rFonts w:ascii="Sassoon Primary" w:hAnsi="Sassoon Primary"/>
          <w:color w:val="000000"/>
        </w:rPr>
        <w:t>We believe that a strong partnership between home and school is essential to ensuring that every child feels happy, safe and able to reach their full potential. Your encouragement, support and communication make a real difference</w:t>
      </w:r>
      <w:r w:rsidR="00B53B06" w:rsidRPr="00967C61">
        <w:rPr>
          <w:rFonts w:ascii="Sassoon Primary" w:hAnsi="Sassoon Primary"/>
          <w:color w:val="000000"/>
        </w:rPr>
        <w:t xml:space="preserve"> </w:t>
      </w:r>
      <w:r w:rsidRPr="00967C61">
        <w:rPr>
          <w:rFonts w:ascii="Sassoon Primary" w:hAnsi="Sassoon Primary"/>
          <w:color w:val="000000"/>
        </w:rPr>
        <w:t>and we look forward to working closely with you throughout the year.</w:t>
      </w:r>
    </w:p>
    <w:p w14:paraId="7497145A" w14:textId="77777777" w:rsidR="00820BC5" w:rsidRPr="00967C61" w:rsidRDefault="00820BC5" w:rsidP="006258BB">
      <w:pPr>
        <w:pStyle w:val="isselectedend"/>
        <w:rPr>
          <w:rFonts w:ascii="Sassoon Primary" w:hAnsi="Sassoon Primary"/>
          <w:color w:val="000000"/>
          <w:u w:val="single"/>
        </w:rPr>
      </w:pPr>
      <w:r w:rsidRPr="00967C61">
        <w:rPr>
          <w:rFonts w:ascii="Sassoon Primary" w:hAnsi="Sassoon Primary"/>
          <w:color w:val="000000"/>
          <w:u w:val="single"/>
        </w:rPr>
        <w:t>Attendance</w:t>
      </w:r>
    </w:p>
    <w:p w14:paraId="07F10C47" w14:textId="66C12FD6" w:rsidR="00820BC5" w:rsidRPr="00967C61" w:rsidRDefault="00B53B06" w:rsidP="006258BB">
      <w:pPr>
        <w:pStyle w:val="isselectedend"/>
        <w:rPr>
          <w:rFonts w:ascii="Sassoon Primary" w:hAnsi="Sassoon Primary"/>
          <w:color w:val="000000"/>
        </w:rPr>
      </w:pPr>
      <w:r w:rsidRPr="00967C61">
        <w:rPr>
          <w:rFonts w:ascii="Sassoon Primary" w:hAnsi="Sassoon Primary"/>
          <w:color w:val="000000"/>
        </w:rPr>
        <w:t xml:space="preserve">We have always been committed to providing an education of the highest quality for </w:t>
      </w:r>
      <w:proofErr w:type="gramStart"/>
      <w:r w:rsidRPr="00967C61">
        <w:rPr>
          <w:rFonts w:ascii="Sassoon Primary" w:hAnsi="Sassoon Primary"/>
          <w:color w:val="000000"/>
        </w:rPr>
        <w:t>all of</w:t>
      </w:r>
      <w:proofErr w:type="gramEnd"/>
      <w:r w:rsidRPr="00967C61">
        <w:rPr>
          <w:rFonts w:ascii="Sassoon Primary" w:hAnsi="Sassoon Primary"/>
          <w:color w:val="000000"/>
        </w:rPr>
        <w:t xml:space="preserve"> our child</w:t>
      </w:r>
      <w:r w:rsidR="00967C61" w:rsidRPr="00967C61">
        <w:rPr>
          <w:rFonts w:ascii="Sassoon Primary" w:hAnsi="Sassoon Primary"/>
          <w:color w:val="000000"/>
        </w:rPr>
        <w:t>ren</w:t>
      </w:r>
      <w:r w:rsidRPr="00967C61">
        <w:rPr>
          <w:rFonts w:ascii="Sassoon Primary" w:hAnsi="Sassoon Primary"/>
          <w:color w:val="000000"/>
        </w:rPr>
        <w:t xml:space="preserve"> and recognise this can only be achieved by supporting and promoting excellent school punctuality and attendance. School gate will open at 8.30am for families to enter the school site. The doors will then open at 8.40am and close promptly at 8.45am. Ensuring that your child attends school on time every day is vital and will maximise their education and social achievements.</w:t>
      </w:r>
      <w:r w:rsidR="00820BC5" w:rsidRPr="00967C61">
        <w:rPr>
          <w:rFonts w:ascii="Sassoon Primary" w:hAnsi="Sassoon Primary"/>
          <w:color w:val="000000"/>
        </w:rPr>
        <w:t xml:space="preserve"> </w:t>
      </w:r>
      <w:r w:rsidR="00967C61" w:rsidRPr="00967C61">
        <w:rPr>
          <w:rFonts w:ascii="Sassoon Primary" w:hAnsi="Sassoon Primary"/>
          <w:color w:val="000000"/>
        </w:rPr>
        <w:t>I</w:t>
      </w:r>
      <w:r w:rsidR="00820BC5" w:rsidRPr="00967C61">
        <w:rPr>
          <w:rFonts w:ascii="Sassoon Primary" w:hAnsi="Sassoon Primary"/>
          <w:color w:val="000000"/>
        </w:rPr>
        <w:t>mproving attendance and reducing absence, especially persistent absence</w:t>
      </w:r>
      <w:r w:rsidR="00967C61" w:rsidRPr="00967C61">
        <w:rPr>
          <w:rFonts w:ascii="Sassoon Primary" w:hAnsi="Sassoon Primary"/>
          <w:color w:val="000000"/>
        </w:rPr>
        <w:t xml:space="preserve">, </w:t>
      </w:r>
      <w:r w:rsidR="00820BC5" w:rsidRPr="00967C61">
        <w:rPr>
          <w:rFonts w:ascii="Sassoon Primary" w:hAnsi="Sassoon Primary"/>
          <w:color w:val="000000"/>
        </w:rPr>
        <w:t xml:space="preserve">is a priority for our school. </w:t>
      </w:r>
    </w:p>
    <w:p w14:paraId="220B279E" w14:textId="35923F55" w:rsidR="006258BB" w:rsidRPr="00967C61" w:rsidRDefault="006258BB" w:rsidP="006258BB">
      <w:pPr>
        <w:pStyle w:val="isselectedend"/>
        <w:rPr>
          <w:rFonts w:ascii="Sassoon Primary" w:hAnsi="Sassoon Primary"/>
          <w:color w:val="000000"/>
        </w:rPr>
      </w:pPr>
      <w:r w:rsidRPr="00967C61">
        <w:rPr>
          <w:rFonts w:ascii="Sassoon Primary" w:hAnsi="Sassoon Primary"/>
          <w:color w:val="000000"/>
        </w:rPr>
        <w:t>As we settle back into school routines, please encourage your child to approach the year with a positive attitude, curiosity and a willingness to try their best. There will undoubtedly be successes and challenges along the way but together we can help our pupils develop the resilience and confidence they need to thrive.</w:t>
      </w:r>
    </w:p>
    <w:p w14:paraId="20FB9E62" w14:textId="77777777" w:rsidR="006258BB" w:rsidRPr="00967C61" w:rsidRDefault="006258BB" w:rsidP="006258BB">
      <w:pPr>
        <w:pStyle w:val="isselectedend"/>
        <w:rPr>
          <w:rFonts w:ascii="Sassoon Primary" w:hAnsi="Sassoon Primary"/>
          <w:color w:val="000000"/>
        </w:rPr>
      </w:pPr>
      <w:r w:rsidRPr="00967C61">
        <w:rPr>
          <w:rFonts w:ascii="Sassoon Primary" w:hAnsi="Sassoon Primary"/>
          <w:color w:val="000000"/>
        </w:rPr>
        <w:t>Thank you for your continued support and for being such an important part of our school community. We are delighted to have you with us for another year and look forward to sharing many happy and successful moments with you and your children.</w:t>
      </w:r>
    </w:p>
    <w:p w14:paraId="6FF7E21A" w14:textId="77777777" w:rsidR="006258BB" w:rsidRPr="00967C61" w:rsidRDefault="006258BB" w:rsidP="006258BB">
      <w:pPr>
        <w:pStyle w:val="isselectedend"/>
        <w:rPr>
          <w:rStyle w:val="Strong"/>
          <w:rFonts w:ascii="Sassoon Primary" w:hAnsi="Sassoon Primary"/>
          <w:color w:val="000000"/>
        </w:rPr>
      </w:pPr>
      <w:r w:rsidRPr="00967C61">
        <w:rPr>
          <w:rStyle w:val="Strong"/>
          <w:rFonts w:ascii="Sassoon Primary" w:hAnsi="Sassoon Primary"/>
          <w:color w:val="000000"/>
        </w:rPr>
        <w:t>Wishing you all a very warm welcome back and a fantastic academic year ahead!</w:t>
      </w:r>
    </w:p>
    <w:p w14:paraId="20FA4BFA" w14:textId="0F960B36" w:rsidR="00820BC5" w:rsidRPr="00967C61" w:rsidRDefault="00820BC5" w:rsidP="006258BB">
      <w:pPr>
        <w:pStyle w:val="isselectedend"/>
        <w:rPr>
          <w:rStyle w:val="Strong"/>
          <w:rFonts w:ascii="Sassoon Primary" w:hAnsi="Sassoon Primary"/>
          <w:color w:val="000000"/>
        </w:rPr>
      </w:pPr>
      <w:r w:rsidRPr="00967C61">
        <w:rPr>
          <w:rStyle w:val="Strong"/>
          <w:rFonts w:ascii="Sassoon Primary" w:hAnsi="Sassoon Primary"/>
          <w:color w:val="000000"/>
        </w:rPr>
        <w:t xml:space="preserve">With kind regards, </w:t>
      </w:r>
    </w:p>
    <w:p w14:paraId="4162B8BC" w14:textId="77777777" w:rsidR="00820BC5" w:rsidRPr="00967C61" w:rsidRDefault="00820BC5" w:rsidP="006258BB">
      <w:pPr>
        <w:pStyle w:val="isselectedend"/>
        <w:rPr>
          <w:rStyle w:val="Strong"/>
          <w:rFonts w:ascii="Sassoon Primary" w:hAnsi="Sassoon Primary"/>
          <w:color w:val="000000"/>
        </w:rPr>
      </w:pPr>
    </w:p>
    <w:p w14:paraId="0E438CE5" w14:textId="1CAF0EB3" w:rsidR="00820BC5" w:rsidRPr="00967C61" w:rsidRDefault="00820BC5" w:rsidP="006258BB">
      <w:pPr>
        <w:pStyle w:val="isselectedend"/>
        <w:rPr>
          <w:rStyle w:val="Strong"/>
          <w:rFonts w:ascii="Sassoon Primary" w:hAnsi="Sassoon Primary"/>
          <w:color w:val="000000"/>
        </w:rPr>
      </w:pPr>
      <w:r w:rsidRPr="00967C61">
        <w:rPr>
          <w:rStyle w:val="Strong"/>
          <w:rFonts w:ascii="Sassoon Primary" w:hAnsi="Sassoon Primary"/>
          <w:color w:val="000000"/>
        </w:rPr>
        <w:t>Mrs J. McGibney</w:t>
      </w:r>
    </w:p>
    <w:p w14:paraId="0B7B45CB" w14:textId="1B9D1CA9" w:rsidR="00820BC5" w:rsidRPr="00967C61" w:rsidRDefault="00820BC5" w:rsidP="006258BB">
      <w:pPr>
        <w:pStyle w:val="isselectedend"/>
        <w:rPr>
          <w:rFonts w:ascii="Sassoon Primary" w:hAnsi="Sassoon Primary"/>
          <w:color w:val="000000"/>
        </w:rPr>
      </w:pPr>
      <w:r w:rsidRPr="00967C61">
        <w:rPr>
          <w:rStyle w:val="Strong"/>
          <w:rFonts w:ascii="Sassoon Primary" w:hAnsi="Sassoon Primary"/>
          <w:color w:val="000000"/>
        </w:rPr>
        <w:t>Headteacher</w:t>
      </w:r>
    </w:p>
    <w:p w14:paraId="31773677" w14:textId="58900288" w:rsidR="00253760" w:rsidRPr="00967C61" w:rsidRDefault="00253760" w:rsidP="00F96E82">
      <w:pPr>
        <w:jc w:val="both"/>
        <w:rPr>
          <w:rFonts w:ascii="Sassoon Primary" w:hAnsi="Sassoon Primary"/>
        </w:rPr>
      </w:pPr>
    </w:p>
    <w:sectPr w:rsidR="00253760" w:rsidRPr="00967C61" w:rsidSect="008132CE">
      <w:headerReference w:type="first" r:id="rId7"/>
      <w:footerReference w:type="first" r:id="rId8"/>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8A8D60" w14:textId="77777777" w:rsidR="000E5404" w:rsidRDefault="000E5404" w:rsidP="00A870FB">
      <w:pPr>
        <w:spacing w:after="0" w:line="240" w:lineRule="auto"/>
      </w:pPr>
      <w:r>
        <w:separator/>
      </w:r>
    </w:p>
  </w:endnote>
  <w:endnote w:type="continuationSeparator" w:id="0">
    <w:p w14:paraId="5EE36F34" w14:textId="77777777" w:rsidR="000E5404" w:rsidRDefault="000E5404"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20B0604020202020204"/>
    <w:charset w:val="4D"/>
    <w:family w:val="auto"/>
    <w:notTrueType/>
    <w:pitch w:val="variable"/>
    <w:sig w:usb0="8000002F" w:usb1="40000048"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37FB5B" w14:textId="77777777" w:rsidR="000E5404" w:rsidRDefault="000E5404" w:rsidP="00A870FB">
      <w:pPr>
        <w:spacing w:after="0" w:line="240" w:lineRule="auto"/>
      </w:pPr>
      <w:r>
        <w:separator/>
      </w:r>
    </w:p>
  </w:footnote>
  <w:footnote w:type="continuationSeparator" w:id="0">
    <w:p w14:paraId="3E0BD632" w14:textId="77777777" w:rsidR="000E5404" w:rsidRDefault="000E5404"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D7F"/>
    <w:rsid w:val="00055F9E"/>
    <w:rsid w:val="0006446A"/>
    <w:rsid w:val="00075990"/>
    <w:rsid w:val="00083C7A"/>
    <w:rsid w:val="000A3569"/>
    <w:rsid w:val="000C1B2B"/>
    <w:rsid w:val="000E14F7"/>
    <w:rsid w:val="000E5404"/>
    <w:rsid w:val="001E2529"/>
    <w:rsid w:val="00205220"/>
    <w:rsid w:val="00247F6A"/>
    <w:rsid w:val="00253760"/>
    <w:rsid w:val="00270304"/>
    <w:rsid w:val="002B68E1"/>
    <w:rsid w:val="002E79B0"/>
    <w:rsid w:val="002F6731"/>
    <w:rsid w:val="00314079"/>
    <w:rsid w:val="003556A4"/>
    <w:rsid w:val="003C58D1"/>
    <w:rsid w:val="003F020B"/>
    <w:rsid w:val="00405D77"/>
    <w:rsid w:val="004060B1"/>
    <w:rsid w:val="0041330E"/>
    <w:rsid w:val="0042351F"/>
    <w:rsid w:val="004345D4"/>
    <w:rsid w:val="00436306"/>
    <w:rsid w:val="00446294"/>
    <w:rsid w:val="0046397C"/>
    <w:rsid w:val="00493C69"/>
    <w:rsid w:val="004A08CA"/>
    <w:rsid w:val="004A311F"/>
    <w:rsid w:val="004A6156"/>
    <w:rsid w:val="00527FF2"/>
    <w:rsid w:val="00532A80"/>
    <w:rsid w:val="005653ED"/>
    <w:rsid w:val="00570B96"/>
    <w:rsid w:val="006258BB"/>
    <w:rsid w:val="00675D3E"/>
    <w:rsid w:val="006A6909"/>
    <w:rsid w:val="007439A4"/>
    <w:rsid w:val="0076541D"/>
    <w:rsid w:val="007707C1"/>
    <w:rsid w:val="00780075"/>
    <w:rsid w:val="00782F7D"/>
    <w:rsid w:val="00783E79"/>
    <w:rsid w:val="007D798B"/>
    <w:rsid w:val="007F7868"/>
    <w:rsid w:val="008132CE"/>
    <w:rsid w:val="00820BC5"/>
    <w:rsid w:val="008276F4"/>
    <w:rsid w:val="00833804"/>
    <w:rsid w:val="00881272"/>
    <w:rsid w:val="008960D7"/>
    <w:rsid w:val="008D6A22"/>
    <w:rsid w:val="008F0511"/>
    <w:rsid w:val="00902C74"/>
    <w:rsid w:val="00903862"/>
    <w:rsid w:val="00925538"/>
    <w:rsid w:val="00967C61"/>
    <w:rsid w:val="009D1269"/>
    <w:rsid w:val="00A17468"/>
    <w:rsid w:val="00A64837"/>
    <w:rsid w:val="00A72873"/>
    <w:rsid w:val="00A754AD"/>
    <w:rsid w:val="00A870FB"/>
    <w:rsid w:val="00A94009"/>
    <w:rsid w:val="00AA0B32"/>
    <w:rsid w:val="00AC7F7D"/>
    <w:rsid w:val="00AF6734"/>
    <w:rsid w:val="00B304D4"/>
    <w:rsid w:val="00B53B06"/>
    <w:rsid w:val="00B821D1"/>
    <w:rsid w:val="00BA487C"/>
    <w:rsid w:val="00BF39B3"/>
    <w:rsid w:val="00C06AB1"/>
    <w:rsid w:val="00C56B6B"/>
    <w:rsid w:val="00C643EE"/>
    <w:rsid w:val="00C8538E"/>
    <w:rsid w:val="00CD59C0"/>
    <w:rsid w:val="00D01565"/>
    <w:rsid w:val="00D50F2E"/>
    <w:rsid w:val="00D524B5"/>
    <w:rsid w:val="00D90E1C"/>
    <w:rsid w:val="00D935DD"/>
    <w:rsid w:val="00DD5765"/>
    <w:rsid w:val="00E11AE9"/>
    <w:rsid w:val="00E14ABF"/>
    <w:rsid w:val="00E365D1"/>
    <w:rsid w:val="00E46525"/>
    <w:rsid w:val="00EB4E38"/>
    <w:rsid w:val="00EB69E5"/>
    <w:rsid w:val="00ED715C"/>
    <w:rsid w:val="00F25B19"/>
    <w:rsid w:val="00F72CDC"/>
    <w:rsid w:val="00F96E82"/>
    <w:rsid w:val="00FC75E1"/>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isselectedend">
    <w:name w:val="isselectedend"/>
    <w:basedOn w:val="Normal"/>
    <w:rsid w:val="006258BB"/>
    <w:pPr>
      <w:widowControl/>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P:\Admin\winword\templates\Whitmore letterhead.dot</Template>
  <TotalTime>2</TotalTime>
  <Pages>1</Pages>
  <Words>513</Words>
  <Characters>2547</Characters>
  <Application>Microsoft Office Word</Application>
  <DocSecurity>0</DocSecurity>
  <Lines>636</Lines>
  <Paragraphs>278</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Jagdeep Sandhu</cp:lastModifiedBy>
  <cp:revision>4</cp:revision>
  <cp:lastPrinted>2026-09-07T09:08:00Z</cp:lastPrinted>
  <dcterms:created xsi:type="dcterms:W3CDTF">2026-09-07T09:39:00Z</dcterms:created>
  <dcterms:modified xsi:type="dcterms:W3CDTF">2026-09-07T10:28:00Z</dcterms:modified>
</cp:coreProperties>
</file>