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6CE77" w14:textId="64CF4077" w:rsidR="00B549C3" w:rsidRPr="00B549C3" w:rsidRDefault="00EF15AD" w:rsidP="00B549C3">
      <w:pPr>
        <w:pStyle w:val="paragraph"/>
        <w:spacing w:before="0" w:beforeAutospacing="0" w:after="0" w:afterAutospacing="0"/>
        <w:jc w:val="both"/>
        <w:rPr>
          <w:rStyle w:val="normaltextrun"/>
          <w:rFonts w:ascii="Sassoon Primary" w:eastAsiaTheme="minorEastAsia" w:hAnsi="Sassoon Primary" w:cstheme="minorBidi"/>
          <w:b/>
          <w:bCs/>
        </w:rPr>
      </w:pPr>
      <w:r>
        <w:rPr>
          <w:rStyle w:val="normaltextrun"/>
          <w:rFonts w:ascii="Sassoon Primary" w:eastAsiaTheme="minorEastAsia" w:hAnsi="Sassoon Primary" w:cstheme="minorBidi"/>
          <w:b/>
          <w:bCs/>
        </w:rPr>
        <w:t>Tuesday 1</w:t>
      </w:r>
      <w:r w:rsidR="004319B2">
        <w:rPr>
          <w:rStyle w:val="normaltextrun"/>
          <w:rFonts w:ascii="Sassoon Primary" w:eastAsiaTheme="minorEastAsia" w:hAnsi="Sassoon Primary" w:cstheme="minorBidi"/>
          <w:b/>
          <w:bCs/>
        </w:rPr>
        <w:t>5</w:t>
      </w:r>
      <w:r w:rsidRPr="00EF15AD">
        <w:rPr>
          <w:rStyle w:val="normaltextrun"/>
          <w:rFonts w:ascii="Sassoon Primary" w:eastAsiaTheme="minorEastAsia" w:hAnsi="Sassoon Primary" w:cstheme="minorBidi"/>
          <w:b/>
          <w:bCs/>
          <w:vertAlign w:val="superscript"/>
        </w:rPr>
        <w:t>th</w:t>
      </w:r>
      <w:r>
        <w:rPr>
          <w:rStyle w:val="normaltextrun"/>
          <w:rFonts w:ascii="Sassoon Primary" w:eastAsiaTheme="minorEastAsia" w:hAnsi="Sassoon Primary" w:cstheme="minorBidi"/>
          <w:b/>
          <w:bCs/>
        </w:rPr>
        <w:t xml:space="preserve"> </w:t>
      </w:r>
      <w:r w:rsidR="00B549C3">
        <w:rPr>
          <w:rStyle w:val="normaltextrun"/>
          <w:rFonts w:ascii="Sassoon Primary" w:eastAsiaTheme="minorEastAsia" w:hAnsi="Sassoon Primary" w:cstheme="minorBidi"/>
          <w:b/>
          <w:bCs/>
        </w:rPr>
        <w:t>September 202</w:t>
      </w:r>
      <w:r w:rsidR="004319B2">
        <w:rPr>
          <w:rStyle w:val="normaltextrun"/>
          <w:rFonts w:ascii="Sassoon Primary" w:eastAsiaTheme="minorEastAsia" w:hAnsi="Sassoon Primary" w:cstheme="minorBidi"/>
          <w:b/>
          <w:bCs/>
        </w:rPr>
        <w:t>6</w:t>
      </w:r>
    </w:p>
    <w:p w14:paraId="05EB5E30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rPr>
          <w:rStyle w:val="normaltextrun"/>
          <w:rFonts w:ascii="Sassoon Primary" w:eastAsiaTheme="minorEastAsia" w:hAnsi="Sassoon Primary" w:cstheme="minorBidi"/>
          <w:b/>
          <w:bCs/>
        </w:rPr>
      </w:pPr>
    </w:p>
    <w:p w14:paraId="3188F855" w14:textId="3FDCF249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  <w:b/>
          <w:bCs/>
        </w:rPr>
        <w:t xml:space="preserve">Cinema – </w:t>
      </w:r>
      <w:r w:rsidR="004319B2" w:rsidRPr="004319B2">
        <w:rPr>
          <w:rStyle w:val="normaltextrun"/>
          <w:rFonts w:ascii="Sassoon Primary" w:eastAsiaTheme="minorEastAsia" w:hAnsi="Sassoon Primary" w:cstheme="minorBidi"/>
          <w:b/>
          <w:bCs/>
        </w:rPr>
        <w:t>Little Amélie</w:t>
      </w:r>
      <w:r w:rsidR="004319B2">
        <w:rPr>
          <w:rStyle w:val="normaltextrun"/>
          <w:rFonts w:ascii="Sassoon Primary" w:eastAsiaTheme="minorEastAsia" w:hAnsi="Sassoon Primary" w:cstheme="minorBidi"/>
          <w:b/>
          <w:bCs/>
        </w:rPr>
        <w:t xml:space="preserve"> </w:t>
      </w:r>
      <w:r w:rsidR="00EF15AD">
        <w:rPr>
          <w:rStyle w:val="normaltextrun"/>
          <w:rFonts w:ascii="Sassoon Primary" w:eastAsiaTheme="minorEastAsia" w:hAnsi="Sassoon Primary" w:cstheme="minorBidi"/>
          <w:b/>
          <w:bCs/>
        </w:rPr>
        <w:t xml:space="preserve">(Rating </w:t>
      </w:r>
      <w:r w:rsidR="004319B2">
        <w:rPr>
          <w:rStyle w:val="normaltextrun"/>
          <w:rFonts w:ascii="Sassoon Primary" w:eastAsiaTheme="minorEastAsia" w:hAnsi="Sassoon Primary" w:cstheme="minorBidi"/>
          <w:b/>
          <w:bCs/>
        </w:rPr>
        <w:t>PG</w:t>
      </w:r>
      <w:r w:rsidR="00EF15AD">
        <w:rPr>
          <w:rStyle w:val="normaltextrun"/>
          <w:rFonts w:ascii="Sassoon Primary" w:eastAsiaTheme="minorEastAsia" w:hAnsi="Sassoon Primary" w:cstheme="minorBidi"/>
          <w:b/>
          <w:bCs/>
        </w:rPr>
        <w:t>)</w:t>
      </w:r>
    </w:p>
    <w:p w14:paraId="6EABA4C0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Dear Parent/Carer</w:t>
      </w:r>
      <w:r w:rsidRPr="00B549C3">
        <w:rPr>
          <w:rStyle w:val="normaltextrun"/>
          <w:rFonts w:ascii="Cambria" w:eastAsiaTheme="minorEastAsia" w:hAnsi="Cambria" w:cs="Cambria"/>
        </w:rPr>
        <w:t> </w:t>
      </w:r>
      <w:r w:rsidRPr="00B549C3">
        <w:rPr>
          <w:rStyle w:val="eop"/>
          <w:rFonts w:ascii="Cambria" w:eastAsiaTheme="minorEastAsia" w:hAnsi="Cambria" w:cs="Cambria"/>
        </w:rPr>
        <w:t> </w:t>
      </w:r>
    </w:p>
    <w:p w14:paraId="49DC4BB7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eastAsiaTheme="minorEastAsia" w:hAnsi="Sassoon Primary" w:cstheme="minorBidi"/>
        </w:rPr>
      </w:pPr>
    </w:p>
    <w:p w14:paraId="23518FF6" w14:textId="75EE76F8" w:rsidR="00B549C3" w:rsidRPr="00B549C3" w:rsidRDefault="00B549C3" w:rsidP="00B549C3">
      <w:pPr>
        <w:jc w:val="both"/>
        <w:rPr>
          <w:rFonts w:ascii="Sassoon Primary" w:eastAsiaTheme="minorEastAsia" w:hAnsi="Sassoon Primary" w:cstheme="minorBidi"/>
          <w:sz w:val="24"/>
          <w:szCs w:val="24"/>
        </w:rPr>
      </w:pPr>
      <w:r w:rsidRPr="00B549C3">
        <w:rPr>
          <w:rFonts w:ascii="Sassoon Primary" w:eastAsiaTheme="minorEastAsia" w:hAnsi="Sassoon Primary" w:cstheme="minorBidi"/>
          <w:sz w:val="24"/>
          <w:szCs w:val="24"/>
        </w:rPr>
        <w:t xml:space="preserve">We have been lucky to secure a cinema experience for the children in year </w:t>
      </w:r>
      <w:r w:rsidR="00EF15AD">
        <w:rPr>
          <w:rFonts w:ascii="Sassoon Primary" w:eastAsiaTheme="minorEastAsia" w:hAnsi="Sassoon Primary" w:cstheme="minorBidi"/>
          <w:sz w:val="24"/>
          <w:szCs w:val="24"/>
        </w:rPr>
        <w:t>2</w:t>
      </w:r>
      <w:r w:rsidRPr="00B549C3">
        <w:rPr>
          <w:rFonts w:ascii="Sassoon Primary" w:eastAsiaTheme="minorEastAsia" w:hAnsi="Sassoon Primary" w:cstheme="minorBidi"/>
          <w:sz w:val="24"/>
          <w:szCs w:val="24"/>
        </w:rPr>
        <w:t xml:space="preserve"> next half term to attend the Showcase Cinema</w:t>
      </w:r>
      <w:r>
        <w:rPr>
          <w:rFonts w:ascii="Sassoon Primary" w:eastAsiaTheme="minorEastAsia" w:hAnsi="Sassoon Primary" w:cstheme="minorBidi"/>
          <w:sz w:val="24"/>
          <w:szCs w:val="24"/>
        </w:rPr>
        <w:t>, o</w:t>
      </w:r>
      <w:r w:rsidRPr="00B549C3">
        <w:rPr>
          <w:rFonts w:ascii="Sassoon Primary" w:eastAsiaTheme="minorEastAsia" w:hAnsi="Sassoon Primary" w:cstheme="minorBidi"/>
          <w:sz w:val="24"/>
          <w:szCs w:val="24"/>
        </w:rPr>
        <w:t>n</w:t>
      </w:r>
      <w:r>
        <w:rPr>
          <w:rFonts w:ascii="Sassoon Primary" w:eastAsiaTheme="minorEastAsia" w:hAnsi="Sassoon Primary" w:cstheme="minorBidi"/>
          <w:b/>
          <w:bCs/>
          <w:sz w:val="24"/>
          <w:szCs w:val="24"/>
        </w:rPr>
        <w:t xml:space="preserve"> </w:t>
      </w:r>
      <w:r w:rsidR="00EF15AD">
        <w:rPr>
          <w:rFonts w:ascii="Sassoon Primary" w:eastAsiaTheme="minorEastAsia" w:hAnsi="Sassoon Primary" w:cstheme="minorBidi"/>
          <w:b/>
          <w:bCs/>
          <w:sz w:val="24"/>
          <w:szCs w:val="24"/>
        </w:rPr>
        <w:t>Wednesday 1</w:t>
      </w:r>
      <w:r w:rsidR="004319B2">
        <w:rPr>
          <w:rFonts w:ascii="Sassoon Primary" w:eastAsiaTheme="minorEastAsia" w:hAnsi="Sassoon Primary" w:cstheme="minorBidi"/>
          <w:b/>
          <w:bCs/>
          <w:sz w:val="24"/>
          <w:szCs w:val="24"/>
        </w:rPr>
        <w:t>1</w:t>
      </w:r>
      <w:r w:rsidR="00EF15AD" w:rsidRPr="00EF15AD">
        <w:rPr>
          <w:rFonts w:ascii="Sassoon Primary" w:eastAsiaTheme="minorEastAsia" w:hAnsi="Sassoon Primary" w:cstheme="minorBidi"/>
          <w:b/>
          <w:bCs/>
          <w:sz w:val="24"/>
          <w:szCs w:val="24"/>
          <w:vertAlign w:val="superscript"/>
        </w:rPr>
        <w:t>th</w:t>
      </w:r>
      <w:r w:rsidR="00EF15AD">
        <w:rPr>
          <w:rFonts w:ascii="Sassoon Primary" w:eastAsiaTheme="minorEastAsia" w:hAnsi="Sassoon Primary" w:cstheme="minorBidi"/>
          <w:b/>
          <w:bCs/>
          <w:sz w:val="24"/>
          <w:szCs w:val="24"/>
        </w:rPr>
        <w:t xml:space="preserve"> November</w:t>
      </w:r>
      <w:r w:rsidR="004319B2">
        <w:rPr>
          <w:rFonts w:ascii="Sassoon Primary" w:eastAsiaTheme="minorEastAsia" w:hAnsi="Sassoon Primary" w:cstheme="minorBidi"/>
          <w:b/>
          <w:bCs/>
          <w:sz w:val="24"/>
          <w:szCs w:val="24"/>
        </w:rPr>
        <w:t xml:space="preserve"> 2026</w:t>
      </w:r>
      <w:r w:rsidRPr="00B549C3">
        <w:rPr>
          <w:rFonts w:ascii="Sassoon Primary" w:eastAsiaTheme="minorEastAsia" w:hAnsi="Sassoon Primary" w:cstheme="minorBidi"/>
          <w:b/>
          <w:bCs/>
          <w:sz w:val="24"/>
          <w:szCs w:val="24"/>
        </w:rPr>
        <w:t>.</w:t>
      </w:r>
      <w:r w:rsidRPr="00B549C3">
        <w:rPr>
          <w:rFonts w:ascii="Sassoon Primary" w:eastAsiaTheme="minorEastAsia" w:hAnsi="Sassoon Primary" w:cstheme="minorBidi"/>
          <w:sz w:val="24"/>
          <w:szCs w:val="24"/>
        </w:rPr>
        <w:t xml:space="preserve"> We </w:t>
      </w:r>
      <w:proofErr w:type="gramStart"/>
      <w:r w:rsidRPr="00B549C3">
        <w:rPr>
          <w:rFonts w:ascii="Sassoon Primary" w:eastAsiaTheme="minorEastAsia" w:hAnsi="Sassoon Primary" w:cstheme="minorBidi"/>
          <w:sz w:val="24"/>
          <w:szCs w:val="24"/>
        </w:rPr>
        <w:t>have the opportunity to</w:t>
      </w:r>
      <w:proofErr w:type="gramEnd"/>
      <w:r w:rsidRPr="00B549C3">
        <w:rPr>
          <w:rFonts w:ascii="Sassoon Primary" w:eastAsiaTheme="minorEastAsia" w:hAnsi="Sassoon Primary" w:cstheme="minorBidi"/>
          <w:sz w:val="24"/>
          <w:szCs w:val="24"/>
        </w:rPr>
        <w:t xml:space="preserve"> go and watch </w:t>
      </w:r>
      <w:r w:rsidR="004319B2" w:rsidRPr="004319B2">
        <w:rPr>
          <w:rFonts w:ascii="Sassoon Primary" w:eastAsiaTheme="minorEastAsia" w:hAnsi="Sassoon Primary" w:cstheme="minorBidi"/>
          <w:sz w:val="24"/>
          <w:szCs w:val="24"/>
        </w:rPr>
        <w:t>Little Amélie</w:t>
      </w:r>
      <w:r w:rsidR="004319B2">
        <w:rPr>
          <w:rFonts w:ascii="Sassoon Primary" w:eastAsiaTheme="minorEastAsia" w:hAnsi="Sassoon Primary" w:cstheme="minorBidi"/>
          <w:sz w:val="24"/>
          <w:szCs w:val="24"/>
        </w:rPr>
        <w:t xml:space="preserve"> (Rating PG).</w:t>
      </w:r>
    </w:p>
    <w:p w14:paraId="0B0C9A1A" w14:textId="0A537F39" w:rsidR="00B549C3" w:rsidRPr="00B549C3" w:rsidRDefault="00B549C3" w:rsidP="00B549C3">
      <w:pPr>
        <w:jc w:val="both"/>
        <w:rPr>
          <w:rStyle w:val="normaltextrun"/>
          <w:rFonts w:ascii="Sassoon Primary" w:eastAsiaTheme="minorEastAsia" w:hAnsi="Sassoon Primary" w:cstheme="minorBidi"/>
          <w:sz w:val="24"/>
          <w:szCs w:val="24"/>
        </w:rPr>
      </w:pPr>
      <w:r w:rsidRPr="00B549C3">
        <w:rPr>
          <w:rFonts w:ascii="Sassoon Primary" w:eastAsiaTheme="minorEastAsia" w:hAnsi="Sassoon Primary" w:cstheme="minorBidi"/>
          <w:sz w:val="24"/>
          <w:szCs w:val="24"/>
        </w:rPr>
        <w:t xml:space="preserve">The trip will be in the </w:t>
      </w:r>
      <w:proofErr w:type="gramStart"/>
      <w:r w:rsidRPr="00B549C3">
        <w:rPr>
          <w:rFonts w:ascii="Sassoon Primary" w:eastAsiaTheme="minorEastAsia" w:hAnsi="Sassoon Primary" w:cstheme="minorBidi"/>
          <w:sz w:val="24"/>
          <w:szCs w:val="24"/>
        </w:rPr>
        <w:t>morning,</w:t>
      </w:r>
      <w:proofErr w:type="gramEnd"/>
      <w:r w:rsidRPr="00B549C3">
        <w:rPr>
          <w:rFonts w:ascii="Sassoon Primary" w:eastAsiaTheme="minorEastAsia" w:hAnsi="Sassoon Primary" w:cstheme="minorBidi"/>
          <w:sz w:val="24"/>
          <w:szCs w:val="24"/>
        </w:rPr>
        <w:t xml:space="preserve"> we will be leaving school at 9:15am and returning by 12:</w:t>
      </w:r>
      <w:r>
        <w:rPr>
          <w:rFonts w:ascii="Sassoon Primary" w:eastAsiaTheme="minorEastAsia" w:hAnsi="Sassoon Primary" w:cstheme="minorBidi"/>
          <w:sz w:val="24"/>
          <w:szCs w:val="24"/>
        </w:rPr>
        <w:t>30</w:t>
      </w:r>
      <w:r w:rsidRPr="00B549C3">
        <w:rPr>
          <w:rFonts w:ascii="Sassoon Primary" w:eastAsiaTheme="minorEastAsia" w:hAnsi="Sassoon Primary" w:cstheme="minorBidi"/>
          <w:sz w:val="24"/>
          <w:szCs w:val="24"/>
        </w:rPr>
        <w:t>pm.</w:t>
      </w:r>
    </w:p>
    <w:p w14:paraId="7D8080BA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</w:pPr>
    </w:p>
    <w:p w14:paraId="45D762FF" w14:textId="78A32084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</w:pP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We are requesting a voluntary contribution of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b/>
          <w:bCs/>
          <w:color w:val="000000"/>
        </w:rPr>
        <w:t>£4</w:t>
      </w:r>
      <w:r w:rsidR="004319B2">
        <w:rPr>
          <w:rStyle w:val="normaltextrun"/>
          <w:rFonts w:ascii="Sassoon Primary" w:eastAsiaTheme="minorEastAsia" w:hAnsi="Sassoon Primary" w:cstheme="minorBidi"/>
          <w:b/>
          <w:bCs/>
          <w:color w:val="000000"/>
        </w:rPr>
        <w:t>.90</w:t>
      </w:r>
      <w:r w:rsidRPr="00B549C3">
        <w:rPr>
          <w:rStyle w:val="normaltextrun"/>
          <w:rFonts w:ascii="Cambria" w:eastAsiaTheme="minorEastAsia" w:hAnsi="Cambria" w:cs="Cambria"/>
          <w:b/>
          <w:bCs/>
          <w:color w:val="000000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b/>
          <w:bCs/>
          <w:color w:val="000000"/>
        </w:rPr>
        <w:t>per child</w:t>
      </w:r>
      <w:r w:rsidRPr="00B549C3">
        <w:rPr>
          <w:rStyle w:val="normaltextrun"/>
          <w:rFonts w:ascii="Cambria" w:eastAsiaTheme="minorEastAsia" w:hAnsi="Cambria" w:cs="Cambria"/>
          <w:b/>
          <w:bCs/>
          <w:color w:val="000000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 xml:space="preserve">to cover the cost of the coach for the 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trip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. This can be paid in instalments online up until the day of the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trip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.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If voluntary contributions do not meet the cost of the</w:t>
      </w:r>
      <w:r w:rsidRPr="00B549C3">
        <w:rPr>
          <w:rStyle w:val="normaltextrun"/>
          <w:rFonts w:ascii="Cambria" w:eastAsiaTheme="minorEastAsia" w:hAnsi="Cambria" w:cs="Cambria"/>
          <w:color w:val="000000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trip,</w:t>
      </w:r>
      <w:r w:rsidRPr="00B549C3">
        <w:rPr>
          <w:rStyle w:val="normaltextrun"/>
          <w:rFonts w:ascii="Cambria" w:eastAsiaTheme="minorEastAsia" w:hAnsi="Cambria" w:cs="Cambria"/>
          <w:color w:val="000000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then it may be cancelled. Payments must be made online via the App My Child at School (MCAS).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</w:p>
    <w:p w14:paraId="72FD9B0A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</w:pPr>
    </w:p>
    <w:p w14:paraId="0631B6A3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eastAsiaTheme="minorEastAsia" w:hAnsi="Sassoon Primary" w:cstheme="minorBidi"/>
          <w:color w:val="000000"/>
        </w:rPr>
      </w:pP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If you need any assistance with this, please contact the school office. We will not exclude any pupils from taking part in the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</w:rPr>
        <w:t>trip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>because their parents cannot afford to contribute at a particular time.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 </w:t>
      </w:r>
      <w:r w:rsidRPr="00B549C3">
        <w:rPr>
          <w:rStyle w:val="normaltextrun"/>
          <w:rFonts w:ascii="Sassoon Primary" w:eastAsiaTheme="minorEastAsia" w:hAnsi="Sassoon Primary" w:cstheme="minorBidi"/>
          <w:color w:val="000000"/>
          <w:shd w:val="clear" w:color="auto" w:fill="FFFFFF"/>
        </w:rPr>
        <w:t xml:space="preserve">If this is the case, please make a telephone appointment to speak with Mrs McGibney in confidence. </w:t>
      </w:r>
      <w:r w:rsidRPr="00B549C3">
        <w:rPr>
          <w:rStyle w:val="normaltextrun"/>
          <w:rFonts w:ascii="Cambria" w:eastAsiaTheme="minorEastAsia" w:hAnsi="Cambria" w:cs="Cambria"/>
          <w:color w:val="000000"/>
          <w:shd w:val="clear" w:color="auto" w:fill="FFFFFF"/>
        </w:rPr>
        <w:t> </w:t>
      </w:r>
      <w:r w:rsidRPr="00B549C3">
        <w:rPr>
          <w:rStyle w:val="eop"/>
          <w:rFonts w:ascii="Cambria" w:eastAsiaTheme="minorEastAsia" w:hAnsi="Cambria" w:cs="Cambria"/>
          <w:color w:val="000000"/>
        </w:rPr>
        <w:t> </w:t>
      </w:r>
    </w:p>
    <w:p w14:paraId="3C384330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assoon Primary" w:eastAsiaTheme="minorEastAsia" w:hAnsi="Sassoon Primary" w:cstheme="minorBidi"/>
          <w:color w:val="000000"/>
        </w:rPr>
      </w:pPr>
    </w:p>
    <w:p w14:paraId="55765636" w14:textId="4C019CAF" w:rsidR="00B549C3" w:rsidRPr="00B549C3" w:rsidRDefault="00B549C3" w:rsidP="00B549C3">
      <w:pPr>
        <w:widowControl/>
        <w:spacing w:after="0" w:line="240" w:lineRule="auto"/>
        <w:jc w:val="both"/>
        <w:textAlignment w:val="baseline"/>
        <w:rPr>
          <w:rFonts w:ascii="Sassoon Primary" w:eastAsiaTheme="minorEastAsia" w:hAnsi="Sassoon Primary" w:cstheme="minorBidi"/>
          <w:sz w:val="24"/>
          <w:szCs w:val="24"/>
          <w:lang w:eastAsia="en-GB"/>
        </w:rPr>
      </w:pPr>
      <w:r w:rsidRPr="00B549C3">
        <w:rPr>
          <w:rFonts w:ascii="Sassoon Primary" w:eastAsiaTheme="minorEastAsia" w:hAnsi="Sassoon Primary" w:cstheme="minorBidi"/>
          <w:sz w:val="24"/>
          <w:szCs w:val="24"/>
          <w:lang w:eastAsia="en-GB"/>
        </w:rPr>
        <w:t xml:space="preserve">Please complete the permission slip and return this to school by </w:t>
      </w:r>
      <w:r>
        <w:rPr>
          <w:rFonts w:ascii="Sassoon Primary" w:eastAsiaTheme="minorEastAsia" w:hAnsi="Sassoon Primary" w:cstheme="minorBidi"/>
          <w:sz w:val="24"/>
          <w:szCs w:val="24"/>
          <w:lang w:eastAsia="en-GB"/>
        </w:rPr>
        <w:t xml:space="preserve">Monday </w:t>
      </w:r>
      <w:r w:rsidR="004319B2">
        <w:rPr>
          <w:rFonts w:ascii="Sassoon Primary" w:eastAsiaTheme="minorEastAsia" w:hAnsi="Sassoon Primary" w:cstheme="minorBidi"/>
          <w:sz w:val="24"/>
          <w:szCs w:val="24"/>
          <w:lang w:eastAsia="en-GB"/>
        </w:rPr>
        <w:t>5</w:t>
      </w:r>
      <w:r w:rsidR="00EF15AD" w:rsidRPr="00EF15AD">
        <w:rPr>
          <w:rFonts w:ascii="Sassoon Primary" w:eastAsiaTheme="minorEastAsia" w:hAnsi="Sassoon Primary" w:cstheme="minorBidi"/>
          <w:sz w:val="24"/>
          <w:szCs w:val="24"/>
          <w:vertAlign w:val="superscript"/>
          <w:lang w:eastAsia="en-GB"/>
        </w:rPr>
        <w:t>th</w:t>
      </w:r>
      <w:r w:rsidR="00EF15AD">
        <w:rPr>
          <w:rFonts w:ascii="Sassoon Primary" w:eastAsiaTheme="minorEastAsia" w:hAnsi="Sassoon Primary" w:cstheme="minorBidi"/>
          <w:sz w:val="24"/>
          <w:szCs w:val="24"/>
          <w:lang w:eastAsia="en-GB"/>
        </w:rPr>
        <w:t xml:space="preserve"> October 202</w:t>
      </w:r>
      <w:r w:rsidR="004319B2">
        <w:rPr>
          <w:rFonts w:ascii="Sassoon Primary" w:eastAsiaTheme="minorEastAsia" w:hAnsi="Sassoon Primary" w:cstheme="minorBidi"/>
          <w:sz w:val="24"/>
          <w:szCs w:val="24"/>
          <w:lang w:eastAsia="en-GB"/>
        </w:rPr>
        <w:t>6</w:t>
      </w:r>
      <w:r>
        <w:rPr>
          <w:rFonts w:ascii="Sassoon Primary" w:eastAsiaTheme="minorEastAsia" w:hAnsi="Sassoon Primary" w:cstheme="minorBidi"/>
          <w:sz w:val="24"/>
          <w:szCs w:val="24"/>
          <w:lang w:eastAsia="en-GB"/>
        </w:rPr>
        <w:t>.</w:t>
      </w:r>
    </w:p>
    <w:p w14:paraId="37D64449" w14:textId="77777777" w:rsidR="00B549C3" w:rsidRPr="00B549C3" w:rsidRDefault="00B549C3" w:rsidP="00B549C3">
      <w:pPr>
        <w:widowControl/>
        <w:spacing w:after="0" w:line="240" w:lineRule="auto"/>
        <w:jc w:val="both"/>
        <w:textAlignment w:val="baseline"/>
        <w:rPr>
          <w:rFonts w:ascii="Sassoon Primary" w:eastAsiaTheme="minorEastAsia" w:hAnsi="Sassoon Primary" w:cstheme="minorBidi"/>
          <w:sz w:val="24"/>
          <w:szCs w:val="24"/>
          <w:vertAlign w:val="superscript"/>
          <w:lang w:eastAsia="en-GB"/>
        </w:rPr>
      </w:pPr>
    </w:p>
    <w:p w14:paraId="32068939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Yours sincerely</w:t>
      </w:r>
      <w:r w:rsidRPr="00B549C3">
        <w:rPr>
          <w:rStyle w:val="normaltextrun"/>
          <w:rFonts w:ascii="Cambria" w:eastAsiaTheme="minorEastAsia" w:hAnsi="Cambria" w:cs="Cambria"/>
        </w:rPr>
        <w:t> </w:t>
      </w:r>
      <w:r w:rsidRPr="00B549C3">
        <w:rPr>
          <w:rStyle w:val="eop"/>
          <w:rFonts w:ascii="Cambria" w:eastAsiaTheme="minorEastAsia" w:hAnsi="Cambria" w:cs="Cambria"/>
        </w:rPr>
        <w:t> </w:t>
      </w:r>
    </w:p>
    <w:p w14:paraId="3FCB2E58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eastAsiaTheme="minorEastAsia" w:hAnsi="Sassoon Primary" w:cstheme="minorBidi"/>
        </w:rPr>
      </w:pPr>
    </w:p>
    <w:p w14:paraId="70BDA940" w14:textId="57584F61" w:rsidR="00B549C3" w:rsidRPr="00B549C3" w:rsidRDefault="004319B2" w:rsidP="00B549C3">
      <w:pPr>
        <w:pStyle w:val="paragraph"/>
        <w:spacing w:before="0" w:beforeAutospacing="0" w:after="0" w:afterAutospacing="0"/>
        <w:jc w:val="both"/>
        <w:textAlignment w:val="baseline"/>
        <w:rPr>
          <w:rFonts w:ascii="Sassoon Primary" w:eastAsiaTheme="minorEastAsia" w:hAnsi="Sassoon Primary" w:cstheme="minorBidi"/>
        </w:rPr>
      </w:pPr>
      <w:r>
        <w:rPr>
          <w:rStyle w:val="normaltextrun"/>
          <w:rFonts w:ascii="Sassoon Primary" w:eastAsiaTheme="minorEastAsia" w:hAnsi="Sassoon Primary" w:cstheme="minorBidi"/>
        </w:rPr>
        <w:t xml:space="preserve">Mrs Gill and </w:t>
      </w:r>
      <w:r w:rsidR="00EF15AD">
        <w:rPr>
          <w:rStyle w:val="normaltextrun"/>
          <w:rFonts w:ascii="Sassoon Primary" w:eastAsiaTheme="minorEastAsia" w:hAnsi="Sassoon Primary" w:cstheme="minorBidi"/>
        </w:rPr>
        <w:t>Mr</w:t>
      </w:r>
      <w:r>
        <w:rPr>
          <w:rStyle w:val="normaltextrun"/>
          <w:rFonts w:ascii="Sassoon Primary" w:eastAsiaTheme="minorEastAsia" w:hAnsi="Sassoon Primary" w:cstheme="minorBidi"/>
        </w:rPr>
        <w:t xml:space="preserve"> Maguire </w:t>
      </w:r>
      <w:r w:rsidR="00EF15AD">
        <w:rPr>
          <w:rStyle w:val="normaltextrun"/>
          <w:rFonts w:ascii="Sassoon Primary" w:eastAsiaTheme="minorEastAsia" w:hAnsi="Sassoon Primary" w:cstheme="minorBidi"/>
        </w:rPr>
        <w:t>(Year 2 Leader</w:t>
      </w:r>
      <w:r>
        <w:rPr>
          <w:rStyle w:val="normaltextrun"/>
          <w:rFonts w:ascii="Sassoon Primary" w:eastAsiaTheme="minorEastAsia" w:hAnsi="Sassoon Primary" w:cstheme="minorBidi"/>
        </w:rPr>
        <w:t>s</w:t>
      </w:r>
      <w:r w:rsidR="00EF15AD">
        <w:rPr>
          <w:rStyle w:val="normaltextrun"/>
          <w:rFonts w:ascii="Sassoon Primary" w:eastAsiaTheme="minorEastAsia" w:hAnsi="Sassoon Primary" w:cstheme="minorBidi"/>
        </w:rPr>
        <w:t>)</w:t>
      </w:r>
    </w:p>
    <w:p w14:paraId="371300CD" w14:textId="77777777" w:rsidR="00B549C3" w:rsidRPr="00B549C3" w:rsidRDefault="00B549C3" w:rsidP="00B549C3">
      <w:pPr>
        <w:pStyle w:val="paragraph"/>
        <w:spacing w:before="0" w:beforeAutospacing="0" w:after="0" w:afterAutospacing="0"/>
        <w:jc w:val="both"/>
        <w:rPr>
          <w:rStyle w:val="normaltextrun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________________________________________________________________________________</w:t>
      </w:r>
    </w:p>
    <w:p w14:paraId="6F127862" w14:textId="64D41C58" w:rsidR="00B549C3" w:rsidRDefault="00B549C3" w:rsidP="00B549C3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Child’s name</w:t>
      </w:r>
      <w:r>
        <w:rPr>
          <w:rStyle w:val="normaltextrun"/>
          <w:rFonts w:ascii="Sassoon Primary" w:eastAsiaTheme="minorEastAsia" w:hAnsi="Sassoon Primary" w:cstheme="minorBidi"/>
        </w:rPr>
        <w:t>:</w:t>
      </w:r>
      <w:r w:rsidRPr="00B549C3">
        <w:rPr>
          <w:rStyle w:val="normaltextrun"/>
          <w:rFonts w:ascii="Sassoon Primary" w:eastAsiaTheme="minorEastAsia" w:hAnsi="Sassoon Primary" w:cstheme="minorBidi"/>
        </w:rPr>
        <w:t xml:space="preserve"> _______________________________ </w:t>
      </w:r>
      <w:r>
        <w:rPr>
          <w:rStyle w:val="normaltextrun"/>
          <w:rFonts w:ascii="Sassoon Primary" w:eastAsiaTheme="minorEastAsia" w:hAnsi="Sassoon Primary" w:cstheme="minorBidi"/>
        </w:rPr>
        <w:t>C</w:t>
      </w:r>
      <w:r w:rsidRPr="00B549C3">
        <w:rPr>
          <w:rStyle w:val="normaltextrun"/>
          <w:rFonts w:ascii="Sassoon Primary" w:eastAsiaTheme="minorEastAsia" w:hAnsi="Sassoon Primary" w:cstheme="minorBidi"/>
        </w:rPr>
        <w:t>lass</w:t>
      </w:r>
      <w:r>
        <w:rPr>
          <w:rStyle w:val="normaltextrun"/>
          <w:rFonts w:ascii="Sassoon Primary" w:eastAsiaTheme="minorEastAsia" w:hAnsi="Sassoon Primary" w:cstheme="minorBidi"/>
        </w:rPr>
        <w:t xml:space="preserve">: </w:t>
      </w:r>
      <w:r w:rsidRPr="00B549C3">
        <w:rPr>
          <w:rStyle w:val="normaltextrun"/>
          <w:rFonts w:ascii="Sassoon Primary" w:eastAsiaTheme="minorEastAsia" w:hAnsi="Sassoon Primary" w:cstheme="minorBidi"/>
        </w:rPr>
        <w:t>_____________________________</w:t>
      </w:r>
    </w:p>
    <w:p w14:paraId="2DCE299F" w14:textId="77777777" w:rsidR="00B549C3" w:rsidRPr="00B549C3" w:rsidRDefault="00B549C3" w:rsidP="00B549C3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</w:p>
    <w:p w14:paraId="32A1457B" w14:textId="7A4307D2" w:rsidR="00B549C3" w:rsidRDefault="00B549C3" w:rsidP="00B549C3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I give permission for my child to attend the trip to</w:t>
      </w:r>
      <w:r>
        <w:rPr>
          <w:rStyle w:val="normaltextrun"/>
          <w:rFonts w:ascii="Sassoon Primary" w:eastAsiaTheme="minorEastAsia" w:hAnsi="Sassoon Primary" w:cstheme="minorBidi"/>
        </w:rPr>
        <w:t xml:space="preserve"> t</w:t>
      </w:r>
      <w:r w:rsidRPr="00B549C3">
        <w:rPr>
          <w:rStyle w:val="normaltextrun"/>
          <w:rFonts w:ascii="Sassoon Primary" w:eastAsiaTheme="minorEastAsia" w:hAnsi="Sassoon Primary" w:cstheme="minorBidi"/>
        </w:rPr>
        <w:t xml:space="preserve">he </w:t>
      </w:r>
      <w:r>
        <w:rPr>
          <w:rStyle w:val="normaltextrun"/>
          <w:rFonts w:ascii="Sassoon Primary" w:eastAsiaTheme="minorEastAsia" w:hAnsi="Sassoon Primary" w:cstheme="minorBidi"/>
        </w:rPr>
        <w:t xml:space="preserve">Showcase </w:t>
      </w:r>
      <w:r w:rsidRPr="00B549C3">
        <w:rPr>
          <w:rStyle w:val="normaltextrun"/>
          <w:rFonts w:ascii="Sassoon Primary" w:eastAsiaTheme="minorEastAsia" w:hAnsi="Sassoon Primary" w:cstheme="minorBidi"/>
        </w:rPr>
        <w:t xml:space="preserve">cinema on </w:t>
      </w:r>
      <w:r w:rsidR="00EF15AD">
        <w:rPr>
          <w:rStyle w:val="normaltextrun"/>
          <w:rFonts w:ascii="Sassoon Primary" w:eastAsiaTheme="minorEastAsia" w:hAnsi="Sassoon Primary" w:cstheme="minorBidi"/>
        </w:rPr>
        <w:t>Wednesday 1</w:t>
      </w:r>
      <w:r w:rsidR="004319B2">
        <w:rPr>
          <w:rStyle w:val="normaltextrun"/>
          <w:rFonts w:ascii="Sassoon Primary" w:eastAsiaTheme="minorEastAsia" w:hAnsi="Sassoon Primary" w:cstheme="minorBidi"/>
        </w:rPr>
        <w:t>1</w:t>
      </w:r>
      <w:r w:rsidR="00EF15AD" w:rsidRPr="00EF15AD">
        <w:rPr>
          <w:rStyle w:val="normaltextrun"/>
          <w:rFonts w:ascii="Sassoon Primary" w:eastAsiaTheme="minorEastAsia" w:hAnsi="Sassoon Primary" w:cstheme="minorBidi"/>
          <w:vertAlign w:val="superscript"/>
        </w:rPr>
        <w:t>th</w:t>
      </w:r>
      <w:r w:rsidR="00EF15AD">
        <w:rPr>
          <w:rStyle w:val="normaltextrun"/>
          <w:rFonts w:ascii="Sassoon Primary" w:eastAsiaTheme="minorEastAsia" w:hAnsi="Sassoon Primary" w:cstheme="minorBidi"/>
        </w:rPr>
        <w:t xml:space="preserve"> November</w:t>
      </w:r>
      <w:r>
        <w:rPr>
          <w:rStyle w:val="normaltextrun"/>
          <w:rFonts w:ascii="Sassoon Primary" w:eastAsiaTheme="minorEastAsia" w:hAnsi="Sassoon Primary" w:cstheme="minorBidi"/>
        </w:rPr>
        <w:t xml:space="preserve"> 202</w:t>
      </w:r>
      <w:r w:rsidR="004319B2">
        <w:rPr>
          <w:rStyle w:val="normaltextrun"/>
          <w:rFonts w:ascii="Sassoon Primary" w:eastAsiaTheme="minorEastAsia" w:hAnsi="Sassoon Primary" w:cstheme="minorBidi"/>
        </w:rPr>
        <w:t>6</w:t>
      </w:r>
      <w:r>
        <w:rPr>
          <w:rStyle w:val="normaltextrun"/>
          <w:rFonts w:ascii="Sassoon Primary" w:eastAsiaTheme="minorEastAsia" w:hAnsi="Sassoon Primary" w:cstheme="minorBidi"/>
        </w:rPr>
        <w:t xml:space="preserve">: </w:t>
      </w:r>
      <w:r w:rsidRPr="00B549C3">
        <w:rPr>
          <w:rStyle w:val="normaltextrun"/>
          <w:rFonts w:ascii="Sassoon Primary" w:eastAsiaTheme="minorEastAsia" w:hAnsi="Sassoon Primary" w:cstheme="minorBidi"/>
        </w:rPr>
        <w:t>YES/NO</w:t>
      </w:r>
    </w:p>
    <w:p w14:paraId="3089D776" w14:textId="77777777" w:rsidR="00B549C3" w:rsidRPr="00B549C3" w:rsidRDefault="00B549C3" w:rsidP="00B549C3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</w:p>
    <w:p w14:paraId="6FF35F84" w14:textId="4F5A7DFD" w:rsidR="00B549C3" w:rsidRDefault="00B549C3" w:rsidP="00B549C3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I have paid the voluntary contribution of £4</w:t>
      </w:r>
      <w:r w:rsidR="004319B2">
        <w:rPr>
          <w:rStyle w:val="normaltextrun"/>
          <w:rFonts w:ascii="Sassoon Primary" w:eastAsiaTheme="minorEastAsia" w:hAnsi="Sassoon Primary" w:cstheme="minorBidi"/>
        </w:rPr>
        <w:t>.90</w:t>
      </w:r>
      <w:r w:rsidRPr="00B549C3">
        <w:rPr>
          <w:rStyle w:val="normaltextrun"/>
          <w:rFonts w:ascii="Sassoon Primary" w:eastAsiaTheme="minorEastAsia" w:hAnsi="Sassoon Primary" w:cstheme="minorBidi"/>
        </w:rPr>
        <w:t xml:space="preserve"> on MCAS App YES/NO</w:t>
      </w:r>
    </w:p>
    <w:p w14:paraId="41E37C49" w14:textId="77777777" w:rsidR="00B549C3" w:rsidRPr="00B549C3" w:rsidRDefault="00B549C3" w:rsidP="00B549C3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</w:p>
    <w:p w14:paraId="66A43101" w14:textId="77777777" w:rsidR="00B549C3" w:rsidRPr="00B549C3" w:rsidRDefault="00B549C3" w:rsidP="00B549C3">
      <w:pPr>
        <w:pStyle w:val="paragraph"/>
        <w:spacing w:before="0" w:beforeAutospacing="0" w:after="0" w:afterAutospacing="0" w:line="360" w:lineRule="auto"/>
        <w:rPr>
          <w:rStyle w:val="normaltextrun"/>
          <w:rFonts w:ascii="Sassoon Primary" w:eastAsiaTheme="minorEastAsia" w:hAnsi="Sassoon Primary" w:cstheme="minorBidi"/>
        </w:rPr>
      </w:pPr>
      <w:r w:rsidRPr="00B549C3">
        <w:rPr>
          <w:rStyle w:val="normaltextrun"/>
          <w:rFonts w:ascii="Sassoon Primary" w:eastAsiaTheme="minorEastAsia" w:hAnsi="Sassoon Primary" w:cstheme="minorBidi"/>
        </w:rPr>
        <w:t>Signed _________________________Parent/Carer</w:t>
      </w:r>
    </w:p>
    <w:p w14:paraId="31773677" w14:textId="58900288" w:rsidR="00253760" w:rsidRPr="00253760" w:rsidRDefault="00253760" w:rsidP="00F96E82">
      <w:pPr>
        <w:jc w:val="both"/>
        <w:rPr>
          <w:rFonts w:ascii="Sassoon Primary" w:hAnsi="Sassoon Primary"/>
        </w:rPr>
      </w:pPr>
    </w:p>
    <w:sectPr w:rsidR="00253760" w:rsidRPr="00253760" w:rsidSect="008132CE">
      <w:headerReference w:type="first" r:id="rId10"/>
      <w:footerReference w:type="first" r:id="rId11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18CAD" w14:textId="77777777" w:rsidR="000C4CE2" w:rsidRDefault="000C4CE2" w:rsidP="00A870FB">
      <w:pPr>
        <w:spacing w:after="0" w:line="240" w:lineRule="auto"/>
      </w:pPr>
      <w:r>
        <w:separator/>
      </w:r>
    </w:p>
  </w:endnote>
  <w:endnote w:type="continuationSeparator" w:id="0">
    <w:p w14:paraId="48C40B9C" w14:textId="77777777" w:rsidR="000C4CE2" w:rsidRDefault="000C4CE2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9264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D1C3A" w14:textId="77777777" w:rsidR="000C4CE2" w:rsidRDefault="000C4CE2" w:rsidP="00A870FB">
      <w:pPr>
        <w:spacing w:after="0" w:line="240" w:lineRule="auto"/>
      </w:pPr>
      <w:r>
        <w:separator/>
      </w:r>
    </w:p>
  </w:footnote>
  <w:footnote w:type="continuationSeparator" w:id="0">
    <w:p w14:paraId="15BE8A7C" w14:textId="77777777" w:rsidR="000C4CE2" w:rsidRDefault="000C4CE2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7216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BA2"/>
    <w:multiLevelType w:val="multilevel"/>
    <w:tmpl w:val="E03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74B22"/>
    <w:multiLevelType w:val="multilevel"/>
    <w:tmpl w:val="122678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A9058D"/>
    <w:multiLevelType w:val="multilevel"/>
    <w:tmpl w:val="680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42B69"/>
    <w:multiLevelType w:val="hybridMultilevel"/>
    <w:tmpl w:val="96D29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C2DAA"/>
    <w:multiLevelType w:val="hybridMultilevel"/>
    <w:tmpl w:val="3D16E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13A87"/>
    <w:multiLevelType w:val="multilevel"/>
    <w:tmpl w:val="1EB4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3175D"/>
    <w:multiLevelType w:val="multilevel"/>
    <w:tmpl w:val="0C28AF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2D401C4"/>
    <w:multiLevelType w:val="multilevel"/>
    <w:tmpl w:val="DF6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07245"/>
    <w:multiLevelType w:val="multilevel"/>
    <w:tmpl w:val="1A2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E6D20"/>
    <w:multiLevelType w:val="hybridMultilevel"/>
    <w:tmpl w:val="3000F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927DF"/>
    <w:multiLevelType w:val="multilevel"/>
    <w:tmpl w:val="A82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8F596F"/>
    <w:multiLevelType w:val="multilevel"/>
    <w:tmpl w:val="66B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453A94"/>
    <w:multiLevelType w:val="multilevel"/>
    <w:tmpl w:val="1C3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27108"/>
    <w:multiLevelType w:val="multilevel"/>
    <w:tmpl w:val="022C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E26CE"/>
    <w:multiLevelType w:val="multilevel"/>
    <w:tmpl w:val="AC944D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51384074">
    <w:abstractNumId w:val="4"/>
  </w:num>
  <w:num w:numId="2" w16cid:durableId="64107520">
    <w:abstractNumId w:val="3"/>
  </w:num>
  <w:num w:numId="3" w16cid:durableId="481121533">
    <w:abstractNumId w:val="1"/>
  </w:num>
  <w:num w:numId="4" w16cid:durableId="133067375">
    <w:abstractNumId w:val="6"/>
  </w:num>
  <w:num w:numId="5" w16cid:durableId="212281079">
    <w:abstractNumId w:val="14"/>
  </w:num>
  <w:num w:numId="6" w16cid:durableId="206988132">
    <w:abstractNumId w:val="10"/>
  </w:num>
  <w:num w:numId="7" w16cid:durableId="613908314">
    <w:abstractNumId w:val="7"/>
  </w:num>
  <w:num w:numId="8" w16cid:durableId="2144689950">
    <w:abstractNumId w:val="0"/>
  </w:num>
  <w:num w:numId="9" w16cid:durableId="828178702">
    <w:abstractNumId w:val="8"/>
  </w:num>
  <w:num w:numId="10" w16cid:durableId="264730067">
    <w:abstractNumId w:val="2"/>
  </w:num>
  <w:num w:numId="11" w16cid:durableId="769085077">
    <w:abstractNumId w:val="13"/>
  </w:num>
  <w:num w:numId="12" w16cid:durableId="1396516140">
    <w:abstractNumId w:val="12"/>
  </w:num>
  <w:num w:numId="13" w16cid:durableId="939995480">
    <w:abstractNumId w:val="9"/>
  </w:num>
  <w:num w:numId="14" w16cid:durableId="1329867059">
    <w:abstractNumId w:val="11"/>
  </w:num>
  <w:num w:numId="15" w16cid:durableId="576213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55F9E"/>
    <w:rsid w:val="0006446A"/>
    <w:rsid w:val="00075990"/>
    <w:rsid w:val="00083C7A"/>
    <w:rsid w:val="000A3569"/>
    <w:rsid w:val="000C1B2B"/>
    <w:rsid w:val="000C4CE2"/>
    <w:rsid w:val="000E14F7"/>
    <w:rsid w:val="001E2529"/>
    <w:rsid w:val="001E65A2"/>
    <w:rsid w:val="00205220"/>
    <w:rsid w:val="00247F6A"/>
    <w:rsid w:val="00253760"/>
    <w:rsid w:val="00270304"/>
    <w:rsid w:val="002B68E1"/>
    <w:rsid w:val="002E79B0"/>
    <w:rsid w:val="00314079"/>
    <w:rsid w:val="003556A4"/>
    <w:rsid w:val="003C58D1"/>
    <w:rsid w:val="003F020B"/>
    <w:rsid w:val="00405D77"/>
    <w:rsid w:val="004060B1"/>
    <w:rsid w:val="0041330E"/>
    <w:rsid w:val="0042351F"/>
    <w:rsid w:val="004319B2"/>
    <w:rsid w:val="004345D4"/>
    <w:rsid w:val="00436306"/>
    <w:rsid w:val="00446294"/>
    <w:rsid w:val="0046397C"/>
    <w:rsid w:val="00493C69"/>
    <w:rsid w:val="004A08CA"/>
    <w:rsid w:val="004A6156"/>
    <w:rsid w:val="004D4604"/>
    <w:rsid w:val="00527FF2"/>
    <w:rsid w:val="00532A80"/>
    <w:rsid w:val="005653ED"/>
    <w:rsid w:val="00570B96"/>
    <w:rsid w:val="00621ECB"/>
    <w:rsid w:val="00675D3E"/>
    <w:rsid w:val="006A6909"/>
    <w:rsid w:val="007439A4"/>
    <w:rsid w:val="0076541D"/>
    <w:rsid w:val="007707C1"/>
    <w:rsid w:val="00780075"/>
    <w:rsid w:val="00782F7D"/>
    <w:rsid w:val="007D798B"/>
    <w:rsid w:val="007F7868"/>
    <w:rsid w:val="008132CE"/>
    <w:rsid w:val="008276F4"/>
    <w:rsid w:val="00833804"/>
    <w:rsid w:val="00881272"/>
    <w:rsid w:val="008960D7"/>
    <w:rsid w:val="008D6A22"/>
    <w:rsid w:val="008F0511"/>
    <w:rsid w:val="008F5E61"/>
    <w:rsid w:val="00902C74"/>
    <w:rsid w:val="00903862"/>
    <w:rsid w:val="00925538"/>
    <w:rsid w:val="009837A1"/>
    <w:rsid w:val="009D1269"/>
    <w:rsid w:val="009E6AC6"/>
    <w:rsid w:val="00A17468"/>
    <w:rsid w:val="00A64837"/>
    <w:rsid w:val="00A754AD"/>
    <w:rsid w:val="00A870FB"/>
    <w:rsid w:val="00A94009"/>
    <w:rsid w:val="00AA0B32"/>
    <w:rsid w:val="00AC7F7D"/>
    <w:rsid w:val="00AD108E"/>
    <w:rsid w:val="00AF6734"/>
    <w:rsid w:val="00B0544D"/>
    <w:rsid w:val="00B304D4"/>
    <w:rsid w:val="00B549C3"/>
    <w:rsid w:val="00B821D1"/>
    <w:rsid w:val="00B922BB"/>
    <w:rsid w:val="00BA487C"/>
    <w:rsid w:val="00BF39B3"/>
    <w:rsid w:val="00C06AB1"/>
    <w:rsid w:val="00C56B6B"/>
    <w:rsid w:val="00C643EE"/>
    <w:rsid w:val="00C8538E"/>
    <w:rsid w:val="00CD036A"/>
    <w:rsid w:val="00CD59C0"/>
    <w:rsid w:val="00D01565"/>
    <w:rsid w:val="00D50F2E"/>
    <w:rsid w:val="00D524B5"/>
    <w:rsid w:val="00D935DD"/>
    <w:rsid w:val="00DD5765"/>
    <w:rsid w:val="00E11AE9"/>
    <w:rsid w:val="00E14ABF"/>
    <w:rsid w:val="00E365D1"/>
    <w:rsid w:val="00E46525"/>
    <w:rsid w:val="00EB4E38"/>
    <w:rsid w:val="00EB69E5"/>
    <w:rsid w:val="00ED715C"/>
    <w:rsid w:val="00EF15AD"/>
    <w:rsid w:val="00F25B19"/>
    <w:rsid w:val="00F72CDC"/>
    <w:rsid w:val="00F80767"/>
    <w:rsid w:val="00F96E82"/>
    <w:rsid w:val="00FC75E1"/>
    <w:rsid w:val="00FE0E12"/>
    <w:rsid w:val="00FE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FCBA4D51-6A67-421C-B069-C547524C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  <w:style w:type="paragraph" w:customStyle="1" w:styleId="paragraph">
    <w:name w:val="paragraph"/>
    <w:basedOn w:val="Normal"/>
    <w:rsid w:val="00B549C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549C3"/>
  </w:style>
  <w:style w:type="character" w:customStyle="1" w:styleId="eop">
    <w:name w:val="eop"/>
    <w:basedOn w:val="DefaultParagraphFont"/>
    <w:rsid w:val="00B54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5d4db-6833-42b1-8d1c-86d138aea8c8" xsi:nil="true"/>
    <lcf76f155ced4ddcb4097134ff3c332f xmlns="3f88fc4b-665a-44ba-aafa-4c803a1810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2" ma:contentTypeDescription="Create a new document." ma:contentTypeScope="" ma:versionID="705ec77a958c25cd3cf7bce3af79a37f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688efd7dcde54fe04f0f02970707c61a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F0971B-A09B-4BFF-8AA9-F4B7B2A1C0FA}">
  <ds:schemaRefs>
    <ds:schemaRef ds:uri="http://schemas.microsoft.com/office/2006/metadata/properties"/>
    <ds:schemaRef ds:uri="http://schemas.microsoft.com/office/infopath/2007/PartnerControls"/>
    <ds:schemaRef ds:uri="5c4444ef-3215-4925-b4a1-cb70807c16b0"/>
    <ds:schemaRef ds:uri="c610f674-3d6b-4d43-a5a3-bead2319c8fe"/>
  </ds:schemaRefs>
</ds:datastoreItem>
</file>

<file path=customXml/itemProps2.xml><?xml version="1.0" encoding="utf-8"?>
<ds:datastoreItem xmlns:ds="http://schemas.openxmlformats.org/officeDocument/2006/customXml" ds:itemID="{8A922CC4-FB85-414D-8A1B-D88BE0D2E0D4}"/>
</file>

<file path=customXml/itemProps3.xml><?xml version="1.0" encoding="utf-8"?>
<ds:datastoreItem xmlns:ds="http://schemas.openxmlformats.org/officeDocument/2006/customXml" ds:itemID="{7C8CF548-AE66-406B-835C-4C2F0756C5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Whitmore letterhead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Teacher</dc:creator>
  <cp:lastModifiedBy>Jo Davis</cp:lastModifiedBy>
  <cp:revision>2</cp:revision>
  <cp:lastPrinted>2026-09-14T12:17:00Z</cp:lastPrinted>
  <dcterms:created xsi:type="dcterms:W3CDTF">2026-09-14T12:17:00Z</dcterms:created>
  <dcterms:modified xsi:type="dcterms:W3CDTF">2026-09-14T12:17:00Z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  <property fmtid="{D5CDD505-2E9C-101B-9397-08002B2CF9AE}" pid="3" name="MediaServiceImageTags">
    <vt:lpwstr/>
  </property>
</Properties>
</file>